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4B7" w:rsidRDefault="00C934B7" w:rsidP="009843BB">
      <w:pPr>
        <w:spacing w:after="0" w:line="360" w:lineRule="auto"/>
        <w:ind w:left="467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УТВЕРЖДЕНО</w:t>
      </w:r>
    </w:p>
    <w:p w:rsidR="00C934B7" w:rsidRDefault="00C934B7" w:rsidP="00EB7C1D">
      <w:pPr>
        <w:shd w:val="clear" w:color="auto" w:fill="FFFFFF"/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постановлением Администрации городского округа Отрадный Самарской области</w:t>
      </w:r>
    </w:p>
    <w:p w:rsidR="00C934B7" w:rsidRDefault="00C934B7" w:rsidP="00EB7C1D">
      <w:pPr>
        <w:shd w:val="clear" w:color="auto" w:fill="FFFFFF"/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29.10.2015 № 1859</w:t>
      </w:r>
      <w:bookmarkStart w:id="0" w:name="_GoBack"/>
      <w:bookmarkEnd w:id="0"/>
    </w:p>
    <w:p w:rsidR="00C934B7" w:rsidRDefault="00C934B7" w:rsidP="009E1E62">
      <w:pPr>
        <w:shd w:val="clear" w:color="auto" w:fill="FFFFFF"/>
        <w:autoSpaceDE w:val="0"/>
        <w:autoSpaceDN w:val="0"/>
        <w:adjustRightInd w:val="0"/>
        <w:spacing w:after="0" w:line="240" w:lineRule="auto"/>
        <w:ind w:left="4820"/>
        <w:rPr>
          <w:rFonts w:ascii="Times New Roman" w:hAnsi="Times New Roman"/>
          <w:sz w:val="28"/>
          <w:szCs w:val="28"/>
        </w:rPr>
      </w:pPr>
    </w:p>
    <w:p w:rsidR="00C934B7" w:rsidRDefault="00C934B7" w:rsidP="009E1E62">
      <w:pPr>
        <w:shd w:val="clear" w:color="auto" w:fill="FFFFFF"/>
        <w:autoSpaceDE w:val="0"/>
        <w:autoSpaceDN w:val="0"/>
        <w:adjustRightInd w:val="0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C934B7" w:rsidRDefault="00C934B7" w:rsidP="009E1E6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ПОЛОЖЕНИЕ</w:t>
      </w:r>
    </w:p>
    <w:p w:rsidR="00C934B7" w:rsidRDefault="00C934B7" w:rsidP="009E1E6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 наградах и поощрениях Главыгородского округа Отрадный Самарской области</w:t>
      </w:r>
    </w:p>
    <w:p w:rsidR="00C934B7" w:rsidRDefault="00C934B7" w:rsidP="009E1E6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934B7" w:rsidRDefault="00C934B7" w:rsidP="00A078F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1. Награды и поощрения Главы городского округа Отрадный Самарской области (далее – Главы городского округа) являются формой поощрения граждан, объединений граждан и организаций </w:t>
      </w:r>
      <w:r w:rsidRPr="00E44DCF">
        <w:rPr>
          <w:rFonts w:ascii="Times New Roman" w:hAnsi="Times New Roman"/>
          <w:sz w:val="28"/>
          <w:szCs w:val="28"/>
        </w:rPr>
        <w:t>за заслуги в социально-экономическом развитии города, науке, культуре, искусстве, воспитании, просвещении, охране здоровья граждан, обеспечении законности, прав и свобод человека и гражданина, р</w:t>
      </w:r>
      <w:r>
        <w:rPr>
          <w:rFonts w:ascii="Times New Roman" w:hAnsi="Times New Roman"/>
          <w:sz w:val="28"/>
          <w:szCs w:val="28"/>
        </w:rPr>
        <w:t>азвитии местного самоуправления городского округа Отрадный Самарской области.</w:t>
      </w:r>
    </w:p>
    <w:p w:rsidR="00C934B7" w:rsidRDefault="00C934B7" w:rsidP="00A078F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2. Наградами Главы городского округа являются:</w:t>
      </w:r>
    </w:p>
    <w:p w:rsidR="00C934B7" w:rsidRDefault="00C934B7" w:rsidP="00A078F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- Нагрудный знак Главы городского округа «За заслуги перед городом». К Нагрудному знаку выдается удостоверение установленного образца;</w:t>
      </w:r>
    </w:p>
    <w:p w:rsidR="00C934B7" w:rsidRDefault="00C934B7" w:rsidP="00A078F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- Почетная грамота Главы городского округа;</w:t>
      </w:r>
    </w:p>
    <w:p w:rsidR="00C934B7" w:rsidRDefault="00C934B7" w:rsidP="00A078F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3. Поощрением Главы городского округа является:</w:t>
      </w:r>
    </w:p>
    <w:p w:rsidR="00C934B7" w:rsidRDefault="00C934B7" w:rsidP="00A078F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- Благодарственное письмо Главы городского округа.</w:t>
      </w:r>
    </w:p>
    <w:p w:rsidR="00C934B7" w:rsidRPr="007A5727" w:rsidRDefault="00C934B7" w:rsidP="00A078F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7A5727">
        <w:rPr>
          <w:rFonts w:ascii="Times New Roman" w:hAnsi="Times New Roman"/>
          <w:sz w:val="28"/>
          <w:szCs w:val="28"/>
        </w:rPr>
        <w:t> Представление к награждению и поощрению не должно носить массового характера и применяется только в тех случаях, когда другие меры наград (поощрений) исчерпаны либо когда применение этих мер не будет соответствовать значимости заслуг и достижений.</w:t>
      </w:r>
    </w:p>
    <w:p w:rsidR="00C934B7" w:rsidRPr="00FC0DBB" w:rsidRDefault="00C934B7" w:rsidP="00A078F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C0DBB">
        <w:rPr>
          <w:rFonts w:ascii="Times New Roman" w:hAnsi="Times New Roman"/>
          <w:sz w:val="28"/>
          <w:szCs w:val="28"/>
        </w:rPr>
        <w:t xml:space="preserve">Повторное награждение Нагрудным знаком не </w:t>
      </w:r>
      <w:r>
        <w:rPr>
          <w:rFonts w:ascii="Times New Roman" w:hAnsi="Times New Roman"/>
          <w:sz w:val="28"/>
          <w:szCs w:val="28"/>
        </w:rPr>
        <w:t>допускается</w:t>
      </w:r>
      <w:r w:rsidRPr="00FC0DBB">
        <w:rPr>
          <w:rFonts w:ascii="Times New Roman" w:hAnsi="Times New Roman"/>
          <w:sz w:val="28"/>
          <w:szCs w:val="28"/>
        </w:rPr>
        <w:t xml:space="preserve">. Повторное награждение Почетной грамотой возможно не ранее, чем через </w:t>
      </w:r>
      <w:r>
        <w:rPr>
          <w:rFonts w:ascii="Times New Roman" w:hAnsi="Times New Roman"/>
          <w:sz w:val="28"/>
          <w:szCs w:val="28"/>
        </w:rPr>
        <w:t>три</w:t>
      </w:r>
      <w:r w:rsidRPr="00FC0DBB">
        <w:rPr>
          <w:rFonts w:ascii="Times New Roman" w:hAnsi="Times New Roman"/>
          <w:sz w:val="28"/>
          <w:szCs w:val="28"/>
        </w:rPr>
        <w:t xml:space="preserve"> года</w:t>
      </w:r>
      <w:r>
        <w:rPr>
          <w:rFonts w:ascii="Times New Roman" w:hAnsi="Times New Roman"/>
          <w:sz w:val="28"/>
          <w:szCs w:val="28"/>
        </w:rPr>
        <w:t xml:space="preserve">, а </w:t>
      </w:r>
      <w:r w:rsidRPr="00FC0DBB">
        <w:rPr>
          <w:rFonts w:ascii="Times New Roman" w:hAnsi="Times New Roman"/>
          <w:sz w:val="28"/>
          <w:szCs w:val="28"/>
        </w:rPr>
        <w:t xml:space="preserve">поощрение Благодарственным письмом не ранее, чем через </w:t>
      </w:r>
      <w:r>
        <w:rPr>
          <w:rFonts w:ascii="Times New Roman" w:hAnsi="Times New Roman"/>
          <w:sz w:val="28"/>
          <w:szCs w:val="28"/>
        </w:rPr>
        <w:t>два</w:t>
      </w:r>
      <w:r w:rsidRPr="00FC0DBB">
        <w:rPr>
          <w:rFonts w:ascii="Times New Roman" w:hAnsi="Times New Roman"/>
          <w:sz w:val="28"/>
          <w:szCs w:val="28"/>
        </w:rPr>
        <w:t xml:space="preserve"> года после предыдущего награждения, за исключением награждения</w:t>
      </w:r>
      <w:r>
        <w:rPr>
          <w:rFonts w:ascii="Times New Roman" w:hAnsi="Times New Roman"/>
          <w:sz w:val="28"/>
          <w:szCs w:val="28"/>
        </w:rPr>
        <w:t xml:space="preserve"> (поощрения)</w:t>
      </w:r>
      <w:r w:rsidRPr="00FC0DBB">
        <w:rPr>
          <w:rFonts w:ascii="Times New Roman" w:hAnsi="Times New Roman"/>
          <w:sz w:val="28"/>
          <w:szCs w:val="28"/>
        </w:rPr>
        <w:t xml:space="preserve"> за совершение геройского подвига, проявленное мужество, смелость и отвагу, участие в ликвидации стихийных бедствий и чрезвычайных ситуаций.</w:t>
      </w:r>
    </w:p>
    <w:p w:rsidR="00C934B7" w:rsidRDefault="00C934B7" w:rsidP="00A078F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5. Нагрудный знак Главы городского округа «За заслуги перед городом» (далее - Нагрудный знак) является высшей наградой Главы городского округа, присуждаемой гражданам за </w:t>
      </w:r>
      <w:r w:rsidRPr="00FE030B">
        <w:rPr>
          <w:rFonts w:ascii="Times New Roman" w:hAnsi="Times New Roman"/>
          <w:sz w:val="28"/>
          <w:szCs w:val="28"/>
        </w:rPr>
        <w:t xml:space="preserve">социально значимую деятельность во благо </w:t>
      </w:r>
      <w:r>
        <w:rPr>
          <w:rFonts w:ascii="Times New Roman" w:hAnsi="Times New Roman"/>
          <w:sz w:val="28"/>
          <w:szCs w:val="28"/>
        </w:rPr>
        <w:t xml:space="preserve">городского округа Отрадный </w:t>
      </w:r>
      <w:r w:rsidRPr="00FE030B">
        <w:rPr>
          <w:rFonts w:ascii="Times New Roman" w:hAnsi="Times New Roman"/>
          <w:sz w:val="28"/>
          <w:szCs w:val="28"/>
        </w:rPr>
        <w:t>и его жителей, внесших весомый вклад в одну из сфер, указанных в </w:t>
      </w:r>
      <w:hyperlink r:id="rId7" w:history="1">
        <w:r w:rsidRPr="00FE030B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</w:rPr>
          <w:t>пункте 1</w:t>
        </w:r>
      </w:hyperlink>
      <w:r w:rsidRPr="00FE030B">
        <w:rPr>
          <w:rFonts w:ascii="Times New Roman" w:hAnsi="Times New Roman"/>
          <w:sz w:val="28"/>
          <w:szCs w:val="28"/>
        </w:rPr>
        <w:t> Положения, как правило, ранее награжденны</w:t>
      </w:r>
      <w:r>
        <w:rPr>
          <w:rFonts w:ascii="Times New Roman" w:hAnsi="Times New Roman"/>
          <w:sz w:val="28"/>
          <w:szCs w:val="28"/>
        </w:rPr>
        <w:t>м</w:t>
      </w:r>
      <w:r w:rsidRPr="00FE030B">
        <w:rPr>
          <w:rFonts w:ascii="Times New Roman" w:hAnsi="Times New Roman"/>
          <w:sz w:val="28"/>
          <w:szCs w:val="28"/>
        </w:rPr>
        <w:t xml:space="preserve"> иными наградами </w:t>
      </w:r>
      <w:r>
        <w:rPr>
          <w:rFonts w:ascii="Times New Roman" w:hAnsi="Times New Roman"/>
          <w:sz w:val="28"/>
          <w:szCs w:val="28"/>
        </w:rPr>
        <w:t>Главы городского округа. Описание Нагрудного знака и удостоверения к Нагрудному знаку  даны в Приложении1 к настоящему Положению.</w:t>
      </w:r>
    </w:p>
    <w:p w:rsidR="00C934B7" w:rsidRPr="00DA4713" w:rsidRDefault="00C934B7" w:rsidP="00A078F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Почетной грамотой Главы городского округа (далее - Почетная грамота) награждаются граждане, </w:t>
      </w:r>
      <w:r w:rsidRPr="00DA4713">
        <w:rPr>
          <w:rFonts w:ascii="Times New Roman" w:hAnsi="Times New Roman"/>
          <w:sz w:val="28"/>
          <w:szCs w:val="28"/>
        </w:rPr>
        <w:t>заслуживши</w:t>
      </w:r>
      <w:r>
        <w:rPr>
          <w:rFonts w:ascii="Times New Roman" w:hAnsi="Times New Roman"/>
          <w:sz w:val="28"/>
          <w:szCs w:val="28"/>
        </w:rPr>
        <w:t>е</w:t>
      </w:r>
      <w:r w:rsidRPr="00DA4713">
        <w:rPr>
          <w:rFonts w:ascii="Times New Roman" w:hAnsi="Times New Roman"/>
          <w:sz w:val="28"/>
          <w:szCs w:val="28"/>
        </w:rPr>
        <w:t xml:space="preserve"> широкую известность своим трудом, личным вкладом в одну из сфер, указанных в пункте 1 Положения, а также трудовые коллективы предприятий, учреждений, организаций независимо от форм собственности (далее - организации), внесшие весомый вклад в развитие город</w:t>
      </w:r>
      <w:r>
        <w:rPr>
          <w:rFonts w:ascii="Times New Roman" w:hAnsi="Times New Roman"/>
          <w:sz w:val="28"/>
          <w:szCs w:val="28"/>
        </w:rPr>
        <w:t>ского округа Отрадный</w:t>
      </w:r>
      <w:r w:rsidRPr="00DA4713">
        <w:rPr>
          <w:rFonts w:ascii="Times New Roman" w:hAnsi="Times New Roman"/>
          <w:sz w:val="28"/>
          <w:szCs w:val="28"/>
        </w:rPr>
        <w:t>, как правило, ранее награжденные от имени органов местного самоуправления город</w:t>
      </w:r>
      <w:r>
        <w:rPr>
          <w:rFonts w:ascii="Times New Roman" w:hAnsi="Times New Roman"/>
          <w:sz w:val="28"/>
          <w:szCs w:val="28"/>
        </w:rPr>
        <w:t>ского округаОтрадный</w:t>
      </w:r>
      <w:r w:rsidRPr="00DA471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Описание Почётной грамоты дано в Приложении 2 к настоящему Положению.</w:t>
      </w:r>
    </w:p>
    <w:p w:rsidR="00C934B7" w:rsidRDefault="00C934B7" w:rsidP="00A078F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7. Благодарственное письмо Главы городского округа Отрадный Самарской области (далее - Благодарственное письмо) является формой поощрения граждан, общественных объединений и организаций за вклад в социально-экономическое и культурное развитие городского округа Отрадный, выразившийся в активном участии в общественной жизни, в осуществлении политики государства и образцовом выполнении трудовых и должностных обязанностей.Описание Благодарственного письма дано в Приложении 3 к настоящему Положению.</w:t>
      </w:r>
    </w:p>
    <w:p w:rsidR="00C934B7" w:rsidRDefault="00C934B7" w:rsidP="00A078F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8. Ходатайство о представлении к наградам и поощрению Главы городского округа Отрадный Самарской области может возбуждаться Главой городского округа, инициаторами в коллективах организаций любых организационно-правовых форм и формсобственности, общественными объединениями</w:t>
      </w:r>
      <w:r w:rsidRPr="003B22EE">
        <w:rPr>
          <w:rFonts w:ascii="Times New Roman" w:hAnsi="Times New Roman"/>
          <w:i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депутатами Думы городского округа.</w:t>
      </w:r>
    </w:p>
    <w:p w:rsidR="00C934B7" w:rsidRDefault="00C934B7" w:rsidP="00A078F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9. При внесении предложений о награждении Нагрудным знаком,Почетной грамотой и Благодарственным письмом представляются следующие документы:</w:t>
      </w:r>
    </w:p>
    <w:p w:rsidR="00C934B7" w:rsidRDefault="00C934B7" w:rsidP="00A078F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- ходатайство (в произвольной форме) на имя Главы городского округа с описанием конкретных заслуг представляемого к награде;</w:t>
      </w:r>
    </w:p>
    <w:p w:rsidR="00C934B7" w:rsidRDefault="00C934B7" w:rsidP="00A078F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- наградной лист (Приложение 4 к Положению).</w:t>
      </w:r>
    </w:p>
    <w:p w:rsidR="00C934B7" w:rsidRDefault="00C934B7" w:rsidP="00A078F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 Обязательным условием поощрения наградами Главы городского округа коллектива (группы работников) одного предприятия (организации) является динамичное развитие предприятия (организации) за год, что подтверждается справкой утвержденной формы о предприятии (Приложение 5 к Положению). </w:t>
      </w:r>
    </w:p>
    <w:p w:rsidR="00C934B7" w:rsidRDefault="00C934B7" w:rsidP="00A078F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11. Документы о награждении представляются в организационный отдел Администрации городского округа </w:t>
      </w:r>
      <w:r w:rsidRPr="00AB77AF">
        <w:rPr>
          <w:rFonts w:ascii="Times New Roman" w:hAnsi="Times New Roman"/>
          <w:b/>
          <w:sz w:val="28"/>
          <w:szCs w:val="28"/>
        </w:rPr>
        <w:t>не позднее чем за 30 дней до даты награждения</w:t>
      </w:r>
      <w:r>
        <w:rPr>
          <w:rFonts w:ascii="Times New Roman" w:hAnsi="Times New Roman"/>
          <w:sz w:val="28"/>
          <w:szCs w:val="28"/>
        </w:rPr>
        <w:t>.</w:t>
      </w:r>
    </w:p>
    <w:p w:rsidR="00C934B7" w:rsidRDefault="00C934B7" w:rsidP="000567A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 Р</w:t>
      </w:r>
      <w:r w:rsidRPr="000567A5">
        <w:rPr>
          <w:rFonts w:ascii="Times New Roman" w:hAnsi="Times New Roman"/>
          <w:sz w:val="28"/>
          <w:szCs w:val="28"/>
        </w:rPr>
        <w:t>ассмотрение ходатайств о награждении</w:t>
      </w:r>
      <w:r>
        <w:rPr>
          <w:rFonts w:ascii="Times New Roman" w:hAnsi="Times New Roman"/>
          <w:sz w:val="28"/>
          <w:szCs w:val="28"/>
        </w:rPr>
        <w:t xml:space="preserve">Нагрудным знаком, Почетной грамотой и Благодарственным письмом, </w:t>
      </w:r>
      <w:r w:rsidRPr="000567A5">
        <w:rPr>
          <w:rFonts w:ascii="Times New Roman" w:hAnsi="Times New Roman"/>
          <w:sz w:val="28"/>
          <w:szCs w:val="28"/>
        </w:rPr>
        <w:t xml:space="preserve">представление Главе </w:t>
      </w:r>
      <w:r>
        <w:rPr>
          <w:rFonts w:ascii="Times New Roman" w:hAnsi="Times New Roman"/>
          <w:sz w:val="28"/>
          <w:szCs w:val="28"/>
        </w:rPr>
        <w:t xml:space="preserve">городского округа </w:t>
      </w:r>
      <w:r w:rsidRPr="000567A5">
        <w:rPr>
          <w:rFonts w:ascii="Times New Roman" w:hAnsi="Times New Roman"/>
          <w:sz w:val="28"/>
          <w:szCs w:val="28"/>
        </w:rPr>
        <w:t xml:space="preserve">рекомендаций по результатам рассмотрения ходатайств </w:t>
      </w:r>
      <w:r>
        <w:rPr>
          <w:rFonts w:ascii="Times New Roman" w:hAnsi="Times New Roman"/>
          <w:sz w:val="28"/>
          <w:szCs w:val="28"/>
        </w:rPr>
        <w:t xml:space="preserve">возлагается на Комиссию по наградам Главы городского округа. </w:t>
      </w:r>
    </w:p>
    <w:p w:rsidR="00C934B7" w:rsidRDefault="00C934B7" w:rsidP="00A078F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13. Решение о награждении оформляется постановлением Администрации городского округа.</w:t>
      </w:r>
    </w:p>
    <w:p w:rsidR="00C934B7" w:rsidRDefault="00C934B7" w:rsidP="00A078F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14. Подготовку проектов постановлений Администрации городского округа Отрадный Самарской области о награждении и поощрении, учет и регистрацию награжденных осуществляет организационный отдел Администрации городского округа.</w:t>
      </w:r>
    </w:p>
    <w:p w:rsidR="00C934B7" w:rsidRDefault="00C934B7" w:rsidP="00A078F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15. Вручение наград Главы городского округа производится в торжественной обстановке Главой городского округа (лицом, его замещающим) или по поручению Главы городского округа другими должностными лицами.</w:t>
      </w:r>
    </w:p>
    <w:p w:rsidR="00C934B7" w:rsidRDefault="00C934B7" w:rsidP="00A078F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16. В случае утраты наград Главы городского округа дубликат не выдается.</w:t>
      </w:r>
    </w:p>
    <w:p w:rsidR="00C934B7" w:rsidRDefault="00C934B7" w:rsidP="00A078F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17. Постановление Администрации городского округа о поощрении наградами Главы городского округа публикуется в средствах массовой информации.</w:t>
      </w:r>
    </w:p>
    <w:p w:rsidR="00C934B7" w:rsidRDefault="00C934B7" w:rsidP="00A078F5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18. Финансирование расходов по изготовлению Нагрудных знаков, бланков Почётной грамоты и Благодарственного письма и иных расходов, связанных с реализацией настоящего Положения, производится за счёт средств местного бюджета.</w:t>
      </w:r>
      <w:r>
        <w:rPr>
          <w:rFonts w:ascii="Times New Roman" w:hAnsi="Times New Roman"/>
          <w:sz w:val="28"/>
          <w:szCs w:val="28"/>
        </w:rPr>
        <w:br w:type="page"/>
      </w:r>
    </w:p>
    <w:p w:rsidR="00C934B7" w:rsidRPr="006B149E" w:rsidRDefault="00C934B7" w:rsidP="00F23A6C">
      <w:pPr>
        <w:shd w:val="clear" w:color="auto" w:fill="FFFFFF"/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6B149E">
        <w:rPr>
          <w:rFonts w:ascii="Times New Roman" w:hAnsi="Times New Roman"/>
          <w:sz w:val="28"/>
          <w:szCs w:val="28"/>
        </w:rPr>
        <w:t>Приложение 1</w:t>
      </w:r>
    </w:p>
    <w:p w:rsidR="00C934B7" w:rsidRDefault="00C934B7" w:rsidP="00F23A6C">
      <w:pPr>
        <w:shd w:val="clear" w:color="auto" w:fill="FFFFFF"/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Положению о наградах </w:t>
      </w:r>
      <w:r w:rsidRPr="007B6C55">
        <w:rPr>
          <w:rFonts w:ascii="Times New Roman" w:hAnsi="Times New Roman"/>
          <w:sz w:val="28"/>
          <w:szCs w:val="28"/>
        </w:rPr>
        <w:t>Главы городского округа Отрадный Самарской области</w:t>
      </w:r>
    </w:p>
    <w:p w:rsidR="00C934B7" w:rsidRDefault="00C934B7" w:rsidP="00F23A6C">
      <w:pPr>
        <w:shd w:val="clear" w:color="auto" w:fill="FFFFFF"/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C934B7" w:rsidRPr="006B149E" w:rsidRDefault="00C934B7" w:rsidP="006B149E">
      <w:pPr>
        <w:shd w:val="clear" w:color="auto" w:fill="FFFFFF"/>
        <w:autoSpaceDE w:val="0"/>
        <w:autoSpaceDN w:val="0"/>
        <w:adjustRightInd w:val="0"/>
        <w:spacing w:after="0" w:line="240" w:lineRule="auto"/>
        <w:ind w:left="4820"/>
        <w:jc w:val="both"/>
        <w:rPr>
          <w:rFonts w:ascii="Times New Roman" w:hAnsi="Times New Roman"/>
          <w:sz w:val="28"/>
          <w:szCs w:val="28"/>
        </w:rPr>
      </w:pPr>
    </w:p>
    <w:p w:rsidR="00C934B7" w:rsidRDefault="00C934B7" w:rsidP="006B149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B149E">
        <w:rPr>
          <w:rFonts w:ascii="Times New Roman" w:hAnsi="Times New Roman"/>
          <w:b/>
          <w:bCs/>
          <w:sz w:val="28"/>
          <w:szCs w:val="28"/>
        </w:rPr>
        <w:t>Описание Нагрудного знака Главы городского округа Отрадный Самарской области «За заслуги перед городом»</w:t>
      </w:r>
    </w:p>
    <w:p w:rsidR="00C934B7" w:rsidRDefault="00C934B7" w:rsidP="006B149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934B7" w:rsidRPr="006B149E" w:rsidRDefault="00C934B7" w:rsidP="006B149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934B7" w:rsidRPr="006B149E" w:rsidRDefault="00C934B7" w:rsidP="006B14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6B149E">
        <w:rPr>
          <w:rFonts w:ascii="Times New Roman" w:hAnsi="Times New Roman"/>
          <w:sz w:val="28"/>
          <w:szCs w:val="28"/>
        </w:rPr>
        <w:t>Нагрудный знак Главы городского округа Отрадный Самарской области «За заслуги перед городом» (далее - Нагрудный знак) представляет собой форму круга диаметром 28 мм из латуни. На лицевой стороне Нагрудного знака, в центре - рельефное изображение герба города Отрадного. В нижней части лицевой стороны Нагрудного знака по кругу расположена надпись «ОТРАДНЫЙ». На оборотной стороне Нагрудного знака расположена в четыре строки рельефная надпись «ЗА ЗАСЛУГИ ПЕРЕД ГОРОДОМ». Нагрудный знак при помощи ушка и кольца соединяется с колодочкой из латуни прямоугольной формы, высотой 17 мм и шириной 27 мм, покрытой цветной эмалью (триколор) символизирующей флаг Самарской области. На оборотной стороне колодочки имеется горизонтально расположенная булавка для крепления Нагрудного знака к одежде.</w:t>
      </w:r>
    </w:p>
    <w:p w:rsidR="00C934B7" w:rsidRPr="006B149E" w:rsidRDefault="00C934B7" w:rsidP="006B149E">
      <w:pPr>
        <w:ind w:firstLine="993"/>
        <w:jc w:val="both"/>
        <w:rPr>
          <w:rFonts w:ascii="Times New Roman" w:hAnsi="Times New Roman"/>
          <w:sz w:val="28"/>
          <w:szCs w:val="28"/>
        </w:rPr>
      </w:pPr>
      <w:r w:rsidRPr="006B149E">
        <w:rPr>
          <w:rFonts w:ascii="Times New Roman" w:hAnsi="Times New Roman"/>
          <w:sz w:val="28"/>
          <w:szCs w:val="28"/>
        </w:rPr>
        <w:t>Многоцветный рисунок Нагрудного знака в натуральную величину прилагается.</w:t>
      </w:r>
    </w:p>
    <w:p w:rsidR="00C934B7" w:rsidRDefault="00C934B7" w:rsidP="003E70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934B7" w:rsidRDefault="00C934B7" w:rsidP="00BB064F">
      <w:pPr>
        <w:jc w:val="center"/>
        <w:rPr>
          <w:rFonts w:ascii="Times New Roman" w:hAnsi="Times New Roman"/>
          <w:sz w:val="24"/>
          <w:szCs w:val="24"/>
        </w:rPr>
      </w:pPr>
      <w:r w:rsidRPr="005E4BAC"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style="width:140.25pt;height:261.75pt;visibility:visible">
            <v:imagedata r:id="rId8" o:title=""/>
          </v:shape>
        </w:pict>
      </w:r>
      <w:r w:rsidRPr="005E4BAC">
        <w:rPr>
          <w:rFonts w:ascii="Times New Roman" w:hAnsi="Times New Roman"/>
          <w:noProof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pict>
          <v:shape id="Рисунок 61" o:spid="_x0000_i1026" type="#_x0000_t75" style="width:2in;height:261.75pt;visibility:visible">
            <v:imagedata r:id="rId9" o:title=""/>
          </v:shape>
        </w:pict>
      </w:r>
      <w:r>
        <w:rPr>
          <w:rFonts w:ascii="Times New Roman" w:hAnsi="Times New Roman"/>
          <w:sz w:val="24"/>
          <w:szCs w:val="24"/>
        </w:rPr>
        <w:br w:type="page"/>
      </w:r>
    </w:p>
    <w:p w:rsidR="00C934B7" w:rsidRPr="00F51465" w:rsidRDefault="00C934B7" w:rsidP="00F5146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51465">
        <w:rPr>
          <w:rFonts w:ascii="Times New Roman" w:hAnsi="Times New Roman"/>
          <w:b/>
          <w:bCs/>
          <w:sz w:val="28"/>
          <w:szCs w:val="28"/>
        </w:rPr>
        <w:t>Описание</w:t>
      </w:r>
    </w:p>
    <w:p w:rsidR="00C934B7" w:rsidRPr="00F51465" w:rsidRDefault="00C934B7" w:rsidP="00F5146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51465">
        <w:rPr>
          <w:rFonts w:ascii="Times New Roman" w:hAnsi="Times New Roman"/>
          <w:b/>
          <w:bCs/>
          <w:sz w:val="28"/>
          <w:szCs w:val="28"/>
        </w:rPr>
        <w:t>удостоверения к Нагрудному знаку Главы городского округа</w:t>
      </w:r>
    </w:p>
    <w:p w:rsidR="00C934B7" w:rsidRPr="00F51465" w:rsidRDefault="00C934B7" w:rsidP="00F5146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51465">
        <w:rPr>
          <w:rFonts w:ascii="Times New Roman" w:hAnsi="Times New Roman"/>
          <w:b/>
          <w:bCs/>
          <w:sz w:val="28"/>
          <w:szCs w:val="28"/>
        </w:rPr>
        <w:t>Отрадный Самарской области «За заслуги перед городом»</w:t>
      </w:r>
    </w:p>
    <w:p w:rsidR="00C934B7" w:rsidRDefault="00C934B7" w:rsidP="00F5146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</w:p>
    <w:p w:rsidR="00C934B7" w:rsidRPr="00F51465" w:rsidRDefault="00C934B7" w:rsidP="00C604FA">
      <w:pPr>
        <w:shd w:val="clear" w:color="auto" w:fill="FFFFFF"/>
        <w:autoSpaceDE w:val="0"/>
        <w:autoSpaceDN w:val="0"/>
        <w:adjustRightInd w:val="0"/>
        <w:spacing w:after="0" w:line="298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1465">
        <w:rPr>
          <w:rFonts w:ascii="Times New Roman" w:hAnsi="Times New Roman"/>
          <w:sz w:val="28"/>
          <w:szCs w:val="28"/>
        </w:rPr>
        <w:t>Удостоверение к Нагрудному знаку Главы городского округа Отрадный Самарской области «За заслуги перед городом» (далее - Удостоверение) представляет собой книжечку из плотной бумаги размером (в развёрнутом виде) 160 мм на 100 мм. Лицевая сторона бежевого цвета. Внутренняя сторона белого цвета.</w:t>
      </w:r>
    </w:p>
    <w:p w:rsidR="00C934B7" w:rsidRPr="00F51465" w:rsidRDefault="00C934B7" w:rsidP="00C604FA">
      <w:pPr>
        <w:shd w:val="clear" w:color="auto" w:fill="FFFFFF"/>
        <w:autoSpaceDE w:val="0"/>
        <w:autoSpaceDN w:val="0"/>
        <w:adjustRightInd w:val="0"/>
        <w:spacing w:after="0" w:line="298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1465">
        <w:rPr>
          <w:rFonts w:ascii="Times New Roman" w:hAnsi="Times New Roman"/>
          <w:sz w:val="28"/>
          <w:szCs w:val="28"/>
        </w:rPr>
        <w:t>На лицевой стороне Удостоверения, на расстоянии 10 мм от верхнего края напечатаны слова: «Городской округ Отрадный Самарской области» в две строки - буквы чёрного цвета, высотой 2 мм, печатный шрифт в жирном начертании. Все слова выравниваются по центру. В центре, на расстоянии 31 мм от верхнего края, расположено цветное изображение Герба городского округа Отрадный Самарской области, размером 24 мм по ширине и 28 мм по высоте.</w:t>
      </w:r>
    </w:p>
    <w:p w:rsidR="00C934B7" w:rsidRPr="00F51465" w:rsidRDefault="00C934B7" w:rsidP="00C604FA">
      <w:pPr>
        <w:shd w:val="clear" w:color="auto" w:fill="FFFFFF"/>
        <w:autoSpaceDE w:val="0"/>
        <w:autoSpaceDN w:val="0"/>
        <w:adjustRightInd w:val="0"/>
        <w:spacing w:after="0" w:line="298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1465">
        <w:rPr>
          <w:rFonts w:ascii="Times New Roman" w:hAnsi="Times New Roman"/>
          <w:sz w:val="28"/>
          <w:szCs w:val="28"/>
        </w:rPr>
        <w:t>На левой внутренней стороне Удостоверения, в центре на расстоянии 19 мм от верхнего края, расположено цветное изображение Нагрудного знака размером 30 мм по ширине и 58 мм по высоте.</w:t>
      </w:r>
    </w:p>
    <w:p w:rsidR="00C934B7" w:rsidRPr="00F51465" w:rsidRDefault="00C934B7" w:rsidP="00C604FA">
      <w:pPr>
        <w:shd w:val="clear" w:color="auto" w:fill="FFFFFF"/>
        <w:autoSpaceDE w:val="0"/>
        <w:autoSpaceDN w:val="0"/>
        <w:adjustRightInd w:val="0"/>
        <w:spacing w:after="0" w:line="298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1465">
        <w:rPr>
          <w:rFonts w:ascii="Times New Roman" w:hAnsi="Times New Roman"/>
          <w:sz w:val="28"/>
          <w:szCs w:val="28"/>
        </w:rPr>
        <w:t>На правой внутренней стороне удостоверения:</w:t>
      </w:r>
    </w:p>
    <w:p w:rsidR="00C934B7" w:rsidRPr="00F51465" w:rsidRDefault="00C934B7" w:rsidP="00C604FA">
      <w:pPr>
        <w:shd w:val="clear" w:color="auto" w:fill="FFFFFF"/>
        <w:autoSpaceDE w:val="0"/>
        <w:autoSpaceDN w:val="0"/>
        <w:adjustRightInd w:val="0"/>
        <w:spacing w:after="0" w:line="298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1465">
        <w:rPr>
          <w:rFonts w:ascii="Times New Roman" w:hAnsi="Times New Roman"/>
          <w:sz w:val="28"/>
          <w:szCs w:val="28"/>
        </w:rPr>
        <w:t>в верхней части с ориентацией по центру первой строкой располагается</w:t>
      </w:r>
    </w:p>
    <w:p w:rsidR="00C934B7" w:rsidRPr="00F51465" w:rsidRDefault="00C934B7" w:rsidP="00C604FA">
      <w:pPr>
        <w:shd w:val="clear" w:color="auto" w:fill="FFFFFF"/>
        <w:autoSpaceDE w:val="0"/>
        <w:autoSpaceDN w:val="0"/>
        <w:adjustRightInd w:val="0"/>
        <w:spacing w:after="0" w:line="298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1465">
        <w:rPr>
          <w:rFonts w:ascii="Times New Roman" w:hAnsi="Times New Roman"/>
          <w:sz w:val="28"/>
          <w:szCs w:val="28"/>
        </w:rPr>
        <w:t xml:space="preserve">надпись </w:t>
      </w:r>
      <w:r w:rsidRPr="00F51465">
        <w:rPr>
          <w:rFonts w:ascii="Times New Roman" w:hAnsi="Times New Roman"/>
          <w:b/>
          <w:bCs/>
          <w:sz w:val="28"/>
          <w:szCs w:val="28"/>
        </w:rPr>
        <w:t>«УДОСТОВЕРЕНИЕ №</w:t>
      </w:r>
      <w:r w:rsidRPr="00F51465">
        <w:rPr>
          <w:rFonts w:ascii="Times New Roman" w:hAnsi="Times New Roman"/>
          <w:sz w:val="28"/>
          <w:szCs w:val="28"/>
        </w:rPr>
        <w:t>___» печатным шрифтом в жирномначертании;</w:t>
      </w:r>
    </w:p>
    <w:p w:rsidR="00C934B7" w:rsidRPr="00F51465" w:rsidRDefault="00C934B7" w:rsidP="00C604FA">
      <w:pPr>
        <w:shd w:val="clear" w:color="auto" w:fill="FFFFFF"/>
        <w:autoSpaceDE w:val="0"/>
        <w:autoSpaceDN w:val="0"/>
        <w:adjustRightInd w:val="0"/>
        <w:spacing w:after="0" w:line="298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1465">
        <w:rPr>
          <w:rFonts w:ascii="Times New Roman" w:hAnsi="Times New Roman"/>
          <w:sz w:val="28"/>
          <w:szCs w:val="28"/>
        </w:rPr>
        <w:t>ниже в три строки с ориентацией по центру первой строкой располагается фамилия владельца удостоверения, второй строкой - имя и третьей строкой -отчество владельца удостоверения;</w:t>
      </w:r>
    </w:p>
    <w:p w:rsidR="00C934B7" w:rsidRPr="00F51465" w:rsidRDefault="00C934B7" w:rsidP="00C604FA">
      <w:pPr>
        <w:shd w:val="clear" w:color="auto" w:fill="FFFFFF"/>
        <w:autoSpaceDE w:val="0"/>
        <w:autoSpaceDN w:val="0"/>
        <w:adjustRightInd w:val="0"/>
        <w:spacing w:after="0" w:line="298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1465">
        <w:rPr>
          <w:rFonts w:ascii="Times New Roman" w:hAnsi="Times New Roman"/>
          <w:sz w:val="28"/>
          <w:szCs w:val="28"/>
        </w:rPr>
        <w:t xml:space="preserve">ниже в </w:t>
      </w:r>
      <w:r>
        <w:rPr>
          <w:rFonts w:ascii="Times New Roman" w:hAnsi="Times New Roman"/>
          <w:sz w:val="28"/>
          <w:szCs w:val="28"/>
        </w:rPr>
        <w:t>четыре</w:t>
      </w:r>
      <w:r w:rsidRPr="00F51465">
        <w:rPr>
          <w:rFonts w:ascii="Times New Roman" w:hAnsi="Times New Roman"/>
          <w:sz w:val="28"/>
          <w:szCs w:val="28"/>
        </w:rPr>
        <w:t xml:space="preserve"> строки с ориентацией по центру первой и второ</w:t>
      </w:r>
      <w:r>
        <w:rPr>
          <w:rFonts w:ascii="Times New Roman" w:hAnsi="Times New Roman"/>
          <w:sz w:val="28"/>
          <w:szCs w:val="28"/>
        </w:rPr>
        <w:t>й строкой располагаются слова «Постановлением Администрации</w:t>
      </w:r>
      <w:r w:rsidRPr="00F51465">
        <w:rPr>
          <w:rFonts w:ascii="Times New Roman" w:hAnsi="Times New Roman"/>
          <w:sz w:val="28"/>
          <w:szCs w:val="28"/>
        </w:rPr>
        <w:t>», «городского округа Отрадный</w:t>
      </w:r>
      <w:r>
        <w:rPr>
          <w:rFonts w:ascii="Times New Roman" w:hAnsi="Times New Roman"/>
          <w:sz w:val="28"/>
          <w:szCs w:val="28"/>
        </w:rPr>
        <w:t>», «</w:t>
      </w:r>
      <w:r w:rsidRPr="00F51465">
        <w:rPr>
          <w:rFonts w:ascii="Times New Roman" w:hAnsi="Times New Roman"/>
          <w:sz w:val="28"/>
          <w:szCs w:val="28"/>
        </w:rPr>
        <w:t xml:space="preserve">Самарской области» и </w:t>
      </w:r>
      <w:r>
        <w:rPr>
          <w:rFonts w:ascii="Times New Roman" w:hAnsi="Times New Roman"/>
          <w:sz w:val="28"/>
          <w:szCs w:val="28"/>
        </w:rPr>
        <w:t>четвёртой</w:t>
      </w:r>
      <w:r w:rsidRPr="00F51465">
        <w:rPr>
          <w:rFonts w:ascii="Times New Roman" w:hAnsi="Times New Roman"/>
          <w:sz w:val="28"/>
          <w:szCs w:val="28"/>
        </w:rPr>
        <w:t xml:space="preserve"> строкой «от</w:t>
      </w:r>
      <w:r>
        <w:rPr>
          <w:rFonts w:ascii="Times New Roman" w:hAnsi="Times New Roman"/>
          <w:sz w:val="28"/>
          <w:szCs w:val="28"/>
        </w:rPr>
        <w:t xml:space="preserve"> _________</w:t>
      </w:r>
      <w:r w:rsidRPr="00F51465">
        <w:rPr>
          <w:rFonts w:ascii="Times New Roman" w:hAnsi="Times New Roman"/>
          <w:sz w:val="28"/>
          <w:szCs w:val="28"/>
        </w:rPr>
        <w:t>__№____»;</w:t>
      </w:r>
    </w:p>
    <w:p w:rsidR="00C934B7" w:rsidRPr="00F51465" w:rsidRDefault="00C934B7" w:rsidP="00C604FA">
      <w:pPr>
        <w:shd w:val="clear" w:color="auto" w:fill="FFFFFF"/>
        <w:autoSpaceDE w:val="0"/>
        <w:autoSpaceDN w:val="0"/>
        <w:adjustRightInd w:val="0"/>
        <w:spacing w:after="0" w:line="298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1465">
        <w:rPr>
          <w:rFonts w:ascii="Times New Roman" w:hAnsi="Times New Roman"/>
          <w:sz w:val="28"/>
          <w:szCs w:val="28"/>
        </w:rPr>
        <w:t>ниже в две строки располагаются слова «награжден(а) Нагрудным знаком «ЗА ЗАСЛУГИ ПЕРЕД ГОРОДОМ»;</w:t>
      </w:r>
    </w:p>
    <w:p w:rsidR="00C934B7" w:rsidRPr="00F51465" w:rsidRDefault="00C934B7" w:rsidP="00C604FA">
      <w:pPr>
        <w:shd w:val="clear" w:color="auto" w:fill="FFFFFF"/>
        <w:autoSpaceDE w:val="0"/>
        <w:autoSpaceDN w:val="0"/>
        <w:adjustRightInd w:val="0"/>
        <w:spacing w:after="0" w:line="298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1465">
        <w:rPr>
          <w:rFonts w:ascii="Times New Roman" w:hAnsi="Times New Roman"/>
          <w:sz w:val="28"/>
          <w:szCs w:val="28"/>
        </w:rPr>
        <w:t>строкой ниже располагаются слова «Глава городского округа Отрадный», в центре предусмотрено место для подписи и инициалы имени, отчества и фамилии Главы городского округа Отрадный;</w:t>
      </w:r>
    </w:p>
    <w:p w:rsidR="00C934B7" w:rsidRPr="00F51465" w:rsidRDefault="00C934B7" w:rsidP="00C604FA">
      <w:pPr>
        <w:spacing w:line="298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1465">
        <w:rPr>
          <w:rFonts w:ascii="Times New Roman" w:hAnsi="Times New Roman"/>
          <w:sz w:val="28"/>
          <w:szCs w:val="28"/>
        </w:rPr>
        <w:t xml:space="preserve">подпись Главы городского округа Отрадный Самарской области </w:t>
      </w:r>
      <w:r>
        <w:rPr>
          <w:rFonts w:ascii="Times New Roman" w:hAnsi="Times New Roman"/>
          <w:sz w:val="28"/>
          <w:szCs w:val="28"/>
        </w:rPr>
        <w:t>заверяется</w:t>
      </w:r>
      <w:r w:rsidRPr="00F51465">
        <w:rPr>
          <w:rFonts w:ascii="Times New Roman" w:hAnsi="Times New Roman"/>
          <w:sz w:val="28"/>
          <w:szCs w:val="28"/>
        </w:rPr>
        <w:t xml:space="preserve"> печатью</w:t>
      </w:r>
      <w:r>
        <w:rPr>
          <w:rFonts w:ascii="Times New Roman" w:hAnsi="Times New Roman"/>
          <w:sz w:val="28"/>
          <w:szCs w:val="28"/>
        </w:rPr>
        <w:t xml:space="preserve"> Администрации </w:t>
      </w:r>
      <w:r w:rsidRPr="00F51465">
        <w:rPr>
          <w:rFonts w:ascii="Times New Roman" w:hAnsi="Times New Roman"/>
          <w:sz w:val="28"/>
          <w:szCs w:val="28"/>
        </w:rPr>
        <w:t>городского округа Отрадный Самарской области.</w:t>
      </w:r>
    </w:p>
    <w:p w:rsidR="00C934B7" w:rsidRDefault="00C934B7" w:rsidP="00E72C18">
      <w:pPr>
        <w:tabs>
          <w:tab w:val="left" w:pos="6800"/>
        </w:tabs>
      </w:pPr>
      <w:r>
        <w:br w:type="page"/>
      </w:r>
    </w:p>
    <w:p w:rsidR="00C934B7" w:rsidRDefault="00C934B7" w:rsidP="00D657B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Внутренняя сторона </w:t>
      </w:r>
      <w:r w:rsidRPr="00F51465">
        <w:rPr>
          <w:rFonts w:ascii="Times New Roman" w:hAnsi="Times New Roman"/>
          <w:b/>
          <w:bCs/>
          <w:sz w:val="28"/>
          <w:szCs w:val="28"/>
        </w:rPr>
        <w:t xml:space="preserve">удостоверения к Нагрудномузнаку Главы городского округаОтрадный Самарской области </w:t>
      </w:r>
    </w:p>
    <w:p w:rsidR="00C934B7" w:rsidRPr="00F51465" w:rsidRDefault="00C934B7" w:rsidP="00D657B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51465">
        <w:rPr>
          <w:rFonts w:ascii="Times New Roman" w:hAnsi="Times New Roman"/>
          <w:b/>
          <w:bCs/>
          <w:sz w:val="28"/>
          <w:szCs w:val="28"/>
        </w:rPr>
        <w:t>«За заслуги перед городом»</w:t>
      </w:r>
    </w:p>
    <w:p w:rsidR="00C934B7" w:rsidRDefault="00C934B7" w:rsidP="00D657B0">
      <w:pPr>
        <w:tabs>
          <w:tab w:val="left" w:pos="6800"/>
        </w:tabs>
        <w:jc w:val="center"/>
      </w:pPr>
    </w:p>
    <w:p w:rsidR="00C934B7" w:rsidRDefault="00C934B7" w:rsidP="00D657B0">
      <w:pPr>
        <w:tabs>
          <w:tab w:val="left" w:pos="6800"/>
        </w:tabs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8" o:spid="_x0000_s1026" type="#_x0000_t202" style="position:absolute;left:0;text-align:left;margin-left:239.6pt;margin-top:.5pt;width:228.6pt;height:280.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" filled="f" fillcolor="#ffc" insetpen="t">
            <v:textbox inset="2.88pt,2.88pt,2.88pt,2.88pt">
              <w:txbxContent>
                <w:p w:rsidR="00C934B7" w:rsidRDefault="00C934B7" w:rsidP="00D657B0">
                  <w:pPr>
                    <w:widowControl w:val="0"/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</w:p>
                <w:p w:rsidR="00C934B7" w:rsidRDefault="00C934B7" w:rsidP="00D657B0">
                  <w:pPr>
                    <w:widowControl w:val="0"/>
                    <w:jc w:val="center"/>
                  </w:pPr>
                </w:p>
                <w:p w:rsidR="00C934B7" w:rsidRDefault="00C934B7" w:rsidP="00D657B0">
                  <w:pPr>
                    <w:widowControl w:val="0"/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Text Box 47" o:spid="_x0000_s1027" type="#_x0000_t202" style="position:absolute;left:0;text-align:left;margin-left:15pt;margin-top:.5pt;width:224.25pt;height:280.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" filled="f" fillcolor="#ffc" insetpen="t">
            <v:textbox inset="2.88pt,2.88pt,2.88pt,2.88pt">
              <w:txbxContent>
                <w:p w:rsidR="00C934B7" w:rsidRDefault="00C934B7" w:rsidP="00D657B0"/>
                <w:p w:rsidR="00C934B7" w:rsidRDefault="00C934B7" w:rsidP="00D657B0"/>
              </w:txbxContent>
            </v:textbox>
          </v:shape>
        </w:pict>
      </w:r>
      <w:r>
        <w:rPr>
          <w:noProof/>
        </w:rPr>
        <w:pict>
          <v:shape id="Text Box 49" o:spid="_x0000_s1028" type="#_x0000_t202" style="position:absolute;left:0;text-align:left;margin-left:258.45pt;margin-top:14.05pt;width:195.55pt;height:259.5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" filled="f" stroked="f" insetpen="t">
            <v:textbox inset="2.88pt,2.88pt,2.88pt,2.88pt">
              <w:txbxContent>
                <w:p w:rsidR="00C934B7" w:rsidRPr="00D657B0" w:rsidRDefault="00C934B7" w:rsidP="00D657B0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color w:val="000036"/>
                    </w:rPr>
                  </w:pPr>
                  <w:r w:rsidRPr="00D657B0">
                    <w:rPr>
                      <w:rFonts w:ascii="Times New Roman" w:hAnsi="Times New Roman"/>
                      <w:b/>
                      <w:bCs/>
                      <w:color w:val="000036"/>
                    </w:rPr>
                    <w:t xml:space="preserve">УДОСТОВЕРЕНИЕ № </w:t>
                  </w:r>
                  <w:r w:rsidRPr="00D657B0">
                    <w:rPr>
                      <w:rFonts w:ascii="Times New Roman" w:hAnsi="Times New Roman"/>
                      <w:b/>
                      <w:bCs/>
                      <w:color w:val="000036"/>
                    </w:rPr>
                    <w:softHyphen/>
                  </w:r>
                  <w:r w:rsidRPr="00D657B0">
                    <w:rPr>
                      <w:rFonts w:ascii="Times New Roman" w:hAnsi="Times New Roman"/>
                      <w:b/>
                      <w:bCs/>
                      <w:color w:val="000036"/>
                    </w:rPr>
                    <w:softHyphen/>
                  </w:r>
                  <w:r w:rsidRPr="00D657B0">
                    <w:rPr>
                      <w:rFonts w:ascii="Times New Roman" w:hAnsi="Times New Roman"/>
                      <w:b/>
                      <w:bCs/>
                      <w:color w:val="000036"/>
                    </w:rPr>
                    <w:softHyphen/>
                    <w:t>______</w:t>
                  </w:r>
                </w:p>
                <w:p w:rsidR="00C934B7" w:rsidRPr="00D657B0" w:rsidRDefault="00C934B7" w:rsidP="00D657B0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  <w:color w:val="000036"/>
                      <w:u w:val="single"/>
                    </w:rPr>
                  </w:pPr>
                  <w:r w:rsidRPr="00D657B0">
                    <w:rPr>
                      <w:rFonts w:ascii="Times New Roman" w:hAnsi="Times New Roman"/>
                      <w:b/>
                      <w:bCs/>
                      <w:i/>
                      <w:iCs/>
                      <w:color w:val="000036"/>
                      <w:u w:val="single"/>
                    </w:rPr>
                    <w:t>__________________</w:t>
                  </w:r>
                </w:p>
                <w:p w:rsidR="00C934B7" w:rsidRPr="00D657B0" w:rsidRDefault="00C934B7" w:rsidP="00D657B0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color w:val="000036"/>
                    </w:rPr>
                  </w:pPr>
                  <w:r w:rsidRPr="00D657B0">
                    <w:rPr>
                      <w:rFonts w:ascii="Times New Roman" w:hAnsi="Times New Roman"/>
                      <w:color w:val="000036"/>
                      <w:sz w:val="16"/>
                      <w:szCs w:val="16"/>
                    </w:rPr>
                    <w:t>Фамилия</w:t>
                  </w:r>
                </w:p>
                <w:p w:rsidR="00C934B7" w:rsidRPr="00D657B0" w:rsidRDefault="00C934B7" w:rsidP="00D657B0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  <w:color w:val="000036"/>
                      <w:u w:val="single"/>
                    </w:rPr>
                  </w:pPr>
                  <w:r w:rsidRPr="00D657B0">
                    <w:rPr>
                      <w:rFonts w:ascii="Times New Roman" w:hAnsi="Times New Roman"/>
                      <w:b/>
                      <w:bCs/>
                      <w:i/>
                      <w:iCs/>
                      <w:color w:val="000036"/>
                      <w:u w:val="single"/>
                    </w:rPr>
                    <w:t>__________________</w:t>
                  </w:r>
                </w:p>
                <w:p w:rsidR="00C934B7" w:rsidRPr="00D657B0" w:rsidRDefault="00C934B7" w:rsidP="00D657B0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color w:val="000036"/>
                      <w:sz w:val="16"/>
                      <w:szCs w:val="16"/>
                    </w:rPr>
                  </w:pPr>
                  <w:r w:rsidRPr="00D657B0">
                    <w:rPr>
                      <w:rFonts w:ascii="Times New Roman" w:hAnsi="Times New Roman"/>
                      <w:color w:val="000036"/>
                      <w:sz w:val="16"/>
                      <w:szCs w:val="16"/>
                    </w:rPr>
                    <w:t>Имя</w:t>
                  </w:r>
                </w:p>
                <w:p w:rsidR="00C934B7" w:rsidRPr="00D657B0" w:rsidRDefault="00C934B7" w:rsidP="00D657B0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  <w:color w:val="000036"/>
                      <w:u w:val="single"/>
                    </w:rPr>
                  </w:pPr>
                  <w:r w:rsidRPr="00D657B0">
                    <w:rPr>
                      <w:rFonts w:ascii="Times New Roman" w:hAnsi="Times New Roman"/>
                      <w:b/>
                      <w:bCs/>
                      <w:i/>
                      <w:iCs/>
                      <w:color w:val="000036"/>
                      <w:u w:val="single"/>
                    </w:rPr>
                    <w:t>__________________</w:t>
                  </w:r>
                </w:p>
                <w:p w:rsidR="00C934B7" w:rsidRPr="00D657B0" w:rsidRDefault="00C934B7" w:rsidP="00D657B0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color w:val="000036"/>
                      <w:sz w:val="16"/>
                      <w:szCs w:val="16"/>
                    </w:rPr>
                  </w:pPr>
                  <w:r w:rsidRPr="00D657B0">
                    <w:rPr>
                      <w:rFonts w:ascii="Times New Roman" w:hAnsi="Times New Roman"/>
                      <w:color w:val="000036"/>
                      <w:sz w:val="16"/>
                      <w:szCs w:val="16"/>
                    </w:rPr>
                    <w:t>Отчество</w:t>
                  </w:r>
                </w:p>
                <w:p w:rsidR="00C934B7" w:rsidRPr="00D657B0" w:rsidRDefault="00C934B7" w:rsidP="00D657B0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color w:val="000036"/>
                    </w:rPr>
                  </w:pPr>
                  <w:r w:rsidRPr="00D657B0">
                    <w:rPr>
                      <w:rFonts w:ascii="Times New Roman" w:hAnsi="Times New Roman"/>
                      <w:b/>
                      <w:bCs/>
                      <w:color w:val="000036"/>
                    </w:rPr>
                    <w:t>Постановлением   Администрации   городского округа Отрадный Самарской области</w:t>
                  </w:r>
                </w:p>
                <w:p w:rsidR="00C934B7" w:rsidRPr="00D657B0" w:rsidRDefault="00C934B7" w:rsidP="00D657B0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color w:val="800000"/>
                    </w:rPr>
                  </w:pPr>
                  <w:r w:rsidRPr="00D657B0">
                    <w:rPr>
                      <w:rFonts w:ascii="Times New Roman" w:hAnsi="Times New Roman"/>
                      <w:b/>
                      <w:bCs/>
                      <w:color w:val="000000"/>
                    </w:rPr>
                    <w:t>от  _______________ № ________</w:t>
                  </w:r>
                </w:p>
                <w:p w:rsidR="00C934B7" w:rsidRPr="00D657B0" w:rsidRDefault="00C934B7" w:rsidP="00D657B0">
                  <w:pPr>
                    <w:widowControl w:val="0"/>
                    <w:spacing w:after="0"/>
                    <w:rPr>
                      <w:rFonts w:ascii="Times New Roman" w:hAnsi="Times New Roman"/>
                      <w:b/>
                      <w:bCs/>
                      <w:color w:val="000036"/>
                    </w:rPr>
                  </w:pPr>
                  <w:r w:rsidRPr="00D657B0">
                    <w:rPr>
                      <w:rFonts w:ascii="Times New Roman" w:hAnsi="Times New Roman"/>
                      <w:b/>
                      <w:bCs/>
                      <w:color w:val="000036"/>
                    </w:rPr>
                    <w:t xml:space="preserve">награжден(а)   Нагрудным   знаком </w:t>
                  </w:r>
                </w:p>
                <w:p w:rsidR="00C934B7" w:rsidRPr="00D657B0" w:rsidRDefault="00C934B7" w:rsidP="00D657B0">
                  <w:pPr>
                    <w:widowControl w:val="0"/>
                    <w:spacing w:after="0"/>
                    <w:rPr>
                      <w:rFonts w:ascii="Times New Roman" w:hAnsi="Times New Roman"/>
                      <w:b/>
                      <w:bCs/>
                      <w:color w:val="000036"/>
                    </w:rPr>
                  </w:pPr>
                  <w:r w:rsidRPr="00D657B0">
                    <w:rPr>
                      <w:rFonts w:ascii="Times New Roman" w:hAnsi="Times New Roman"/>
                      <w:b/>
                      <w:bCs/>
                      <w:color w:val="000036"/>
                    </w:rPr>
                    <w:t>«ЗА ЗАСЛУГИ ПЕРЕД ГОРОДОМ»</w:t>
                  </w:r>
                </w:p>
                <w:p w:rsidR="00C934B7" w:rsidRDefault="00C934B7" w:rsidP="00D657B0">
                  <w:pPr>
                    <w:widowControl w:val="0"/>
                    <w:spacing w:after="0"/>
                    <w:rPr>
                      <w:rFonts w:ascii="Times New Roman" w:hAnsi="Times New Roman"/>
                      <w:b/>
                      <w:bCs/>
                      <w:color w:val="000036"/>
                    </w:rPr>
                  </w:pPr>
                </w:p>
                <w:p w:rsidR="00C934B7" w:rsidRDefault="00C934B7" w:rsidP="00D657B0">
                  <w:pPr>
                    <w:widowControl w:val="0"/>
                    <w:spacing w:after="0"/>
                    <w:rPr>
                      <w:rFonts w:ascii="Times New Roman" w:hAnsi="Times New Roman"/>
                      <w:b/>
                      <w:bCs/>
                      <w:color w:val="000036"/>
                    </w:rPr>
                  </w:pPr>
                  <w:r w:rsidRPr="00D657B0">
                    <w:rPr>
                      <w:rFonts w:ascii="Times New Roman" w:hAnsi="Times New Roman"/>
                      <w:b/>
                      <w:bCs/>
                      <w:color w:val="000036"/>
                    </w:rPr>
                    <w:t xml:space="preserve">Глава городского округа Отрадный  </w:t>
                  </w:r>
                </w:p>
                <w:p w:rsidR="00C934B7" w:rsidRDefault="00C934B7" w:rsidP="00D657B0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color w:val="000036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36"/>
                    </w:rPr>
                    <w:t>____________________</w:t>
                  </w:r>
                </w:p>
                <w:p w:rsidR="00C934B7" w:rsidRPr="00D657B0" w:rsidRDefault="00C934B7" w:rsidP="004C01F4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color w:val="000036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36"/>
                    </w:rPr>
                    <w:t xml:space="preserve">     м.п.</w:t>
                  </w:r>
                  <w:r>
                    <w:rPr>
                      <w:rFonts w:ascii="Times New Roman" w:hAnsi="Times New Roman"/>
                      <w:color w:val="000036"/>
                      <w:sz w:val="16"/>
                      <w:szCs w:val="16"/>
                    </w:rPr>
                    <w:t xml:space="preserve">подпись         </w:t>
                  </w:r>
                  <w:r>
                    <w:rPr>
                      <w:rFonts w:ascii="Times New Roman" w:hAnsi="Times New Roman"/>
                      <w:b/>
                      <w:bCs/>
                      <w:color w:val="000036"/>
                      <w:sz w:val="18"/>
                    </w:rPr>
                    <w:t>И.О.</w:t>
                  </w:r>
                  <w:r w:rsidRPr="00D657B0">
                    <w:rPr>
                      <w:rFonts w:ascii="Times New Roman" w:hAnsi="Times New Roman"/>
                      <w:b/>
                      <w:bCs/>
                      <w:color w:val="000036"/>
                      <w:sz w:val="18"/>
                    </w:rPr>
                    <w:t>Фамилия</w:t>
                  </w:r>
                </w:p>
                <w:p w:rsidR="00C934B7" w:rsidRPr="00BD31EC" w:rsidRDefault="00C934B7" w:rsidP="00D657B0">
                  <w:pPr>
                    <w:widowControl w:val="0"/>
                    <w:jc w:val="center"/>
                    <w:rPr>
                      <w:b/>
                      <w:bCs/>
                      <w:color w:val="000036"/>
                      <w:sz w:val="12"/>
                      <w:szCs w:val="12"/>
                    </w:rPr>
                  </w:pPr>
                </w:p>
                <w:p w:rsidR="00C934B7" w:rsidRPr="00BD31EC" w:rsidRDefault="00C934B7" w:rsidP="00D657B0">
                  <w:pPr>
                    <w:widowControl w:val="0"/>
                    <w:rPr>
                      <w:color w:val="000036"/>
                      <w:sz w:val="12"/>
                      <w:szCs w:val="12"/>
                    </w:rPr>
                  </w:pPr>
                  <w:r w:rsidRPr="00BD31EC">
                    <w:rPr>
                      <w:b/>
                      <w:bCs/>
                      <w:color w:val="000036"/>
                    </w:rPr>
                    <w:t>__________________________</w:t>
                  </w:r>
                  <w:r w:rsidRPr="00BD31EC">
                    <w:rPr>
                      <w:color w:val="000036"/>
                    </w:rPr>
                    <w:t>____</w:t>
                  </w:r>
                </w:p>
                <w:p w:rsidR="00C934B7" w:rsidRPr="00BD31EC" w:rsidRDefault="00C934B7" w:rsidP="00D657B0">
                  <w:pPr>
                    <w:widowControl w:val="0"/>
                    <w:jc w:val="center"/>
                    <w:rPr>
                      <w:color w:val="000036"/>
                      <w:sz w:val="8"/>
                      <w:szCs w:val="8"/>
                    </w:rPr>
                  </w:pPr>
                </w:p>
                <w:p w:rsidR="00C934B7" w:rsidRPr="00BD31EC" w:rsidRDefault="00C934B7" w:rsidP="00D657B0">
                  <w:pPr>
                    <w:widowControl w:val="0"/>
                    <w:rPr>
                      <w:b/>
                      <w:bCs/>
                      <w:color w:val="000036"/>
                    </w:rPr>
                  </w:pPr>
                  <w:r w:rsidRPr="00BD31EC">
                    <w:rPr>
                      <w:b/>
                      <w:bCs/>
                      <w:color w:val="000036"/>
                    </w:rPr>
                    <w:t>М.П.</w:t>
                  </w:r>
                </w:p>
              </w:txbxContent>
            </v:textbox>
          </v:shape>
        </w:pict>
      </w:r>
    </w:p>
    <w:p w:rsidR="00C934B7" w:rsidRDefault="00C934B7" w:rsidP="00E72C18">
      <w:pPr>
        <w:tabs>
          <w:tab w:val="left" w:pos="6800"/>
        </w:tabs>
      </w:pPr>
    </w:p>
    <w:p w:rsidR="00C934B7" w:rsidRDefault="00C934B7" w:rsidP="00E72C18">
      <w:pPr>
        <w:tabs>
          <w:tab w:val="left" w:pos="6800"/>
        </w:tabs>
      </w:pPr>
      <w:r>
        <w:rPr>
          <w:noProof/>
        </w:rPr>
        <w:pict>
          <v:shape id="Picture 50" o:spid="_x0000_s1029" type="#_x0000_t75" alt="File0001" style="position:absolute;margin-left:63.6pt;margin-top:-13.75pt;width:117.45pt;height:189.95pt;z-index:251659776;visibility:visible">
            <v:imagedata r:id="rId10" o:title="" cropbottom="1985f" chromakey="#f2f2f4" gain="79922f" blacklevel="5898f"/>
          </v:shape>
        </w:pict>
      </w:r>
    </w:p>
    <w:p w:rsidR="00C934B7" w:rsidRDefault="00C934B7" w:rsidP="00E72C18">
      <w:pPr>
        <w:tabs>
          <w:tab w:val="left" w:pos="6800"/>
        </w:tabs>
      </w:pPr>
    </w:p>
    <w:p w:rsidR="00C934B7" w:rsidRDefault="00C934B7" w:rsidP="00E72C18">
      <w:pPr>
        <w:tabs>
          <w:tab w:val="left" w:pos="6800"/>
        </w:tabs>
      </w:pPr>
    </w:p>
    <w:p w:rsidR="00C934B7" w:rsidRDefault="00C934B7" w:rsidP="00E72C18">
      <w:pPr>
        <w:tabs>
          <w:tab w:val="left" w:pos="6800"/>
        </w:tabs>
      </w:pPr>
    </w:p>
    <w:p w:rsidR="00C934B7" w:rsidRDefault="00C934B7" w:rsidP="00E72C18">
      <w:pPr>
        <w:tabs>
          <w:tab w:val="left" w:pos="6800"/>
        </w:tabs>
      </w:pPr>
    </w:p>
    <w:p w:rsidR="00C934B7" w:rsidRDefault="00C934B7" w:rsidP="00E72C18">
      <w:pPr>
        <w:tabs>
          <w:tab w:val="left" w:pos="6800"/>
        </w:tabs>
      </w:pPr>
    </w:p>
    <w:p w:rsidR="00C934B7" w:rsidRDefault="00C934B7" w:rsidP="00E72C18">
      <w:pPr>
        <w:tabs>
          <w:tab w:val="left" w:pos="6800"/>
        </w:tabs>
      </w:pPr>
    </w:p>
    <w:p w:rsidR="00C934B7" w:rsidRDefault="00C934B7" w:rsidP="00E72C18">
      <w:pPr>
        <w:tabs>
          <w:tab w:val="left" w:pos="6800"/>
        </w:tabs>
      </w:pPr>
    </w:p>
    <w:p w:rsidR="00C934B7" w:rsidRDefault="00C934B7" w:rsidP="00E72C18">
      <w:pPr>
        <w:tabs>
          <w:tab w:val="left" w:pos="6800"/>
        </w:tabs>
      </w:pPr>
    </w:p>
    <w:p w:rsidR="00C934B7" w:rsidRDefault="00C934B7" w:rsidP="00D657B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934B7" w:rsidRDefault="00C934B7" w:rsidP="00D657B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Внешняя сторона </w:t>
      </w:r>
      <w:r w:rsidRPr="00F51465">
        <w:rPr>
          <w:rFonts w:ascii="Times New Roman" w:hAnsi="Times New Roman"/>
          <w:b/>
          <w:bCs/>
          <w:sz w:val="28"/>
          <w:szCs w:val="28"/>
        </w:rPr>
        <w:t xml:space="preserve">удостоверения к Нагрудномузнаку Главы городского округаОтрадный Самарской области </w:t>
      </w:r>
    </w:p>
    <w:p w:rsidR="00C934B7" w:rsidRPr="00F51465" w:rsidRDefault="00C934B7" w:rsidP="00D657B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51465">
        <w:rPr>
          <w:rFonts w:ascii="Times New Roman" w:hAnsi="Times New Roman"/>
          <w:b/>
          <w:bCs/>
          <w:sz w:val="28"/>
          <w:szCs w:val="28"/>
        </w:rPr>
        <w:t>«За заслуги перед городом»</w:t>
      </w:r>
    </w:p>
    <w:p w:rsidR="00C934B7" w:rsidRDefault="00C934B7" w:rsidP="00E72C18">
      <w:pPr>
        <w:tabs>
          <w:tab w:val="left" w:pos="6800"/>
        </w:tabs>
      </w:pPr>
      <w:r>
        <w:rPr>
          <w:noProof/>
        </w:rPr>
        <w:pict>
          <v:shape id="Поле 29" o:spid="_x0000_s1030" type="#_x0000_t202" alt="Описание: Пергамент" style="position:absolute;margin-left:15pt;margin-top:4.55pt;width:224.6pt;height:283.45pt;z-index:-251661824;visibility:visible;mso-wrap-distance-left:2.88pt;mso-wrap-distance-top:2.88pt;mso-wrap-distance-right:2.88pt;mso-wrap-distance-bottom:2.88p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" stroked="f" insetpen="t">
            <v:fill r:id="rId11" o:title="" recolor="t" rotate="t" type="tile"/>
            <v:shadow color="#ccc"/>
            <v:textbox inset="2.88pt,2.88pt,2.88pt,2.88pt">
              <w:txbxContent>
                <w:p w:rsidR="00C934B7" w:rsidRDefault="00C934B7" w:rsidP="00E72C18"/>
              </w:txbxContent>
            </v:textbox>
          </v:shape>
        </w:pict>
      </w:r>
      <w:r>
        <w:rPr>
          <w:noProof/>
        </w:rPr>
        <w:pict>
          <v:shape id="Рисунок 28" o:spid="_x0000_s1031" type="#_x0000_t75" alt="герб Отрадного" style="position:absolute;margin-left:324.55pt;margin-top:81pt;width:69.1pt;height:79.8pt;z-index:-251660800;visibility:visible;mso-wrap-distance-left:2.88pt;mso-wrap-distance-top:2.88pt;mso-wrap-distance-right:2.88pt;mso-wrap-distance-bottom:2.88pt">
            <v:imagedata r:id="rId12" o:title="" chromakey="white"/>
          </v:shape>
        </w:pict>
      </w:r>
      <w:r>
        <w:rPr>
          <w:noProof/>
        </w:rPr>
        <w:pict>
          <v:shape id="Поле 27" o:spid="_x0000_s1032" type="#_x0000_t202" alt="Описание: Пергамент" style="position:absolute;margin-left:239.6pt;margin-top:4.55pt;width:228.95pt;height:283.45pt;z-index:-251662848;visibility:visible;mso-wrap-distance-left:2.88pt;mso-wrap-distance-top:2.88pt;mso-wrap-distance-right:2.88pt;mso-wrap-distance-bottom:2.88p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" stroked="f" insetpen="t">
            <v:fill r:id="rId11" o:title="" recolor="t" rotate="t" type="tile"/>
            <v:shadow color="#ccc"/>
            <v:textbox inset="2.88pt,2.88pt,2.88pt,2.88pt">
              <w:txbxContent>
                <w:p w:rsidR="00C934B7" w:rsidRPr="00B77DC3" w:rsidRDefault="00C934B7" w:rsidP="004C4B7E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b/>
                      <w:sz w:val="8"/>
                      <w:szCs w:val="28"/>
                    </w:rPr>
                  </w:pPr>
                </w:p>
                <w:p w:rsidR="00C934B7" w:rsidRPr="004C4B7E" w:rsidRDefault="00C934B7" w:rsidP="004C4B7E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4C4B7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Городской округ Отрадный</w:t>
                  </w:r>
                </w:p>
                <w:p w:rsidR="00C934B7" w:rsidRPr="004C4B7E" w:rsidRDefault="00C934B7" w:rsidP="004C4B7E">
                  <w:pPr>
                    <w:widowControl w:val="0"/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4C4B7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Самарской области</w:t>
                  </w:r>
                </w:p>
              </w:txbxContent>
            </v:textbox>
          </v:shape>
        </w:pict>
      </w:r>
      <w:r>
        <w:br w:type="page"/>
      </w:r>
    </w:p>
    <w:p w:rsidR="00C934B7" w:rsidRPr="00F51465" w:rsidRDefault="00C934B7" w:rsidP="00F23A6C">
      <w:pPr>
        <w:shd w:val="clear" w:color="auto" w:fill="FFFFFF"/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F51465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C934B7" w:rsidRDefault="00C934B7" w:rsidP="00F23A6C">
      <w:pPr>
        <w:shd w:val="clear" w:color="auto" w:fill="FFFFFF"/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Положению о наградах </w:t>
      </w:r>
      <w:r w:rsidRPr="007B6C55">
        <w:rPr>
          <w:rFonts w:ascii="Times New Roman" w:hAnsi="Times New Roman"/>
          <w:sz w:val="28"/>
          <w:szCs w:val="28"/>
        </w:rPr>
        <w:t>Главы городского округа Отрадный Самарской области</w:t>
      </w:r>
    </w:p>
    <w:p w:rsidR="00C934B7" w:rsidRPr="00F51465" w:rsidRDefault="00C934B7" w:rsidP="00F51465">
      <w:pPr>
        <w:shd w:val="clear" w:color="auto" w:fill="FFFFFF"/>
        <w:autoSpaceDE w:val="0"/>
        <w:autoSpaceDN w:val="0"/>
        <w:adjustRightInd w:val="0"/>
        <w:spacing w:after="0" w:line="240" w:lineRule="auto"/>
        <w:ind w:left="4820"/>
        <w:jc w:val="both"/>
        <w:rPr>
          <w:rFonts w:ascii="Times New Roman" w:hAnsi="Times New Roman"/>
          <w:sz w:val="28"/>
          <w:szCs w:val="28"/>
        </w:rPr>
      </w:pPr>
    </w:p>
    <w:p w:rsidR="00C934B7" w:rsidRDefault="00C934B7" w:rsidP="00F5146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934B7" w:rsidRPr="00F51465" w:rsidRDefault="00C934B7" w:rsidP="00F5146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51465">
        <w:rPr>
          <w:rFonts w:ascii="Times New Roman" w:hAnsi="Times New Roman"/>
          <w:b/>
          <w:bCs/>
          <w:sz w:val="28"/>
          <w:szCs w:val="28"/>
        </w:rPr>
        <w:t>Описание Почетной грамоты Главы городского округа Отрадный</w:t>
      </w:r>
    </w:p>
    <w:p w:rsidR="00C934B7" w:rsidRPr="00F51465" w:rsidRDefault="00C934B7" w:rsidP="00F5146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51465">
        <w:rPr>
          <w:rFonts w:ascii="Times New Roman" w:hAnsi="Times New Roman"/>
          <w:b/>
          <w:bCs/>
          <w:sz w:val="28"/>
          <w:szCs w:val="28"/>
        </w:rPr>
        <w:t>Самарской области</w:t>
      </w:r>
    </w:p>
    <w:p w:rsidR="00C934B7" w:rsidRPr="00F51465" w:rsidRDefault="00C934B7" w:rsidP="004C737B">
      <w:pPr>
        <w:shd w:val="clear" w:color="auto" w:fill="FFFFFF"/>
        <w:autoSpaceDE w:val="0"/>
        <w:autoSpaceDN w:val="0"/>
        <w:adjustRightInd w:val="0"/>
        <w:spacing w:after="0" w:line="293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C7606">
        <w:rPr>
          <w:rFonts w:ascii="Times New Roman" w:hAnsi="Times New Roman"/>
          <w:sz w:val="28"/>
          <w:szCs w:val="28"/>
        </w:rPr>
        <w:t xml:space="preserve">Почетная грамота </w:t>
      </w:r>
      <w:r w:rsidRPr="00F51465">
        <w:rPr>
          <w:rFonts w:ascii="Times New Roman" w:hAnsi="Times New Roman"/>
          <w:sz w:val="28"/>
          <w:szCs w:val="28"/>
        </w:rPr>
        <w:t xml:space="preserve">Главы городского округа Отрадный Самарской области (далее - Почетная грамота) </w:t>
      </w:r>
      <w:r w:rsidRPr="00DC7606">
        <w:rPr>
          <w:rFonts w:ascii="Times New Roman" w:hAnsi="Times New Roman"/>
          <w:sz w:val="28"/>
          <w:szCs w:val="28"/>
        </w:rPr>
        <w:t xml:space="preserve">представляет </w:t>
      </w:r>
      <w:r>
        <w:rPr>
          <w:rFonts w:ascii="Times New Roman" w:hAnsi="Times New Roman"/>
          <w:sz w:val="28"/>
          <w:szCs w:val="28"/>
        </w:rPr>
        <w:t xml:space="preserve">собой белый глянцевый лист бумаги </w:t>
      </w:r>
      <w:r w:rsidRPr="00F51465">
        <w:rPr>
          <w:rFonts w:ascii="Times New Roman" w:hAnsi="Times New Roman"/>
          <w:sz w:val="28"/>
          <w:szCs w:val="28"/>
        </w:rPr>
        <w:t xml:space="preserve">форматом </w:t>
      </w:r>
      <w:r>
        <w:rPr>
          <w:rFonts w:ascii="Times New Roman" w:hAnsi="Times New Roman"/>
          <w:sz w:val="28"/>
          <w:szCs w:val="28"/>
        </w:rPr>
        <w:t>А4</w:t>
      </w:r>
      <w:r w:rsidRPr="00F51465">
        <w:rPr>
          <w:rFonts w:ascii="Times New Roman" w:hAnsi="Times New Roman"/>
          <w:sz w:val="28"/>
          <w:szCs w:val="28"/>
        </w:rPr>
        <w:t>.</w:t>
      </w:r>
    </w:p>
    <w:p w:rsidR="00C934B7" w:rsidRPr="00F51465" w:rsidRDefault="00C934B7" w:rsidP="004C737B">
      <w:pPr>
        <w:shd w:val="clear" w:color="auto" w:fill="FFFFFF"/>
        <w:autoSpaceDE w:val="0"/>
        <w:autoSpaceDN w:val="0"/>
        <w:adjustRightInd w:val="0"/>
        <w:spacing w:after="0" w:line="293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1465">
        <w:rPr>
          <w:rFonts w:ascii="Times New Roman" w:hAnsi="Times New Roman"/>
          <w:sz w:val="28"/>
          <w:szCs w:val="28"/>
        </w:rPr>
        <w:t xml:space="preserve">В центре на лицевой стороне листа на расстоянии 12 мм от верхнего края расположено тиснение цветного Герба городского округа Отрадный Самарской области размерами: 33 мм по ширине и 41 мм по высоте. На 4 мм ниже герба в две строки напечатаны слова: «ГОРОДСКОЙ ОКРУГ ОТРАДНЫЙ САМАРСКОЙ ОБЛАСТИ» - буквы бордового цвета, высотой 5 мм, печатным шрифтом в обычном начертании, расстояние между верхней и нижней строками - 3 мм. Ниже этих слов на 8 мм в одну строку напечатано слово </w:t>
      </w:r>
      <w:r w:rsidRPr="00F51465">
        <w:rPr>
          <w:rFonts w:ascii="Times New Roman" w:hAnsi="Times New Roman"/>
          <w:i/>
          <w:iCs/>
          <w:sz w:val="28"/>
          <w:szCs w:val="28"/>
        </w:rPr>
        <w:t xml:space="preserve">«награждает» </w:t>
      </w:r>
      <w:r w:rsidRPr="00F51465">
        <w:rPr>
          <w:rFonts w:ascii="Times New Roman" w:hAnsi="Times New Roman"/>
          <w:sz w:val="28"/>
          <w:szCs w:val="28"/>
        </w:rPr>
        <w:t>- буквы с монотонным курсивом бордового цвета в обычном начертании, высота букв - 7 мм. Ниже этого слова на 10 мм, в две строки, помещены слова: «ПОЧЕТНОЙ ГРАМОТОЙ» - буквы золотистого цвета, в полужирном начертании, высота букв верхней и нижней строк - 13 мм, расстояние между верхней и нижней строками - 7 мм.</w:t>
      </w:r>
    </w:p>
    <w:p w:rsidR="00C934B7" w:rsidRPr="00F51465" w:rsidRDefault="00C934B7" w:rsidP="004C737B">
      <w:pPr>
        <w:shd w:val="clear" w:color="auto" w:fill="FFFFFF"/>
        <w:autoSpaceDE w:val="0"/>
        <w:autoSpaceDN w:val="0"/>
        <w:adjustRightInd w:val="0"/>
        <w:spacing w:after="0" w:line="293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1465">
        <w:rPr>
          <w:rFonts w:ascii="Times New Roman" w:hAnsi="Times New Roman"/>
          <w:sz w:val="28"/>
          <w:szCs w:val="28"/>
        </w:rPr>
        <w:t>В нижней части листа, на расстоянии 11 мм с правого и левого краев листа и на расстоянии 11 мм от нижней края листа, расположен фоновый вид городской площади из окон Администрации городского округа, высота фона 50 мм.</w:t>
      </w:r>
    </w:p>
    <w:p w:rsidR="00C934B7" w:rsidRPr="00F51465" w:rsidRDefault="00C934B7" w:rsidP="004C737B">
      <w:pPr>
        <w:shd w:val="clear" w:color="auto" w:fill="FFFFFF"/>
        <w:autoSpaceDE w:val="0"/>
        <w:autoSpaceDN w:val="0"/>
        <w:adjustRightInd w:val="0"/>
        <w:spacing w:after="0" w:line="293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1465">
        <w:rPr>
          <w:rFonts w:ascii="Times New Roman" w:hAnsi="Times New Roman"/>
          <w:sz w:val="28"/>
          <w:szCs w:val="28"/>
        </w:rPr>
        <w:t>Обрамление текстового поля и матового фона исполнено в виде фигурной рамки золотистого цвета, шириной 6 мм, на расстоянии 5 мм от краев. Все изображения и подписи выравниваются по центру.</w:t>
      </w:r>
    </w:p>
    <w:p w:rsidR="00C934B7" w:rsidRPr="00F51465" w:rsidRDefault="00C934B7" w:rsidP="004C737B">
      <w:pPr>
        <w:spacing w:after="0" w:line="293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1465">
        <w:rPr>
          <w:rFonts w:ascii="Times New Roman" w:hAnsi="Times New Roman"/>
          <w:sz w:val="28"/>
          <w:szCs w:val="28"/>
        </w:rPr>
        <w:t>Почетная грамота подписывается Главой городского округа</w:t>
      </w:r>
      <w:r>
        <w:rPr>
          <w:rFonts w:ascii="Times New Roman" w:hAnsi="Times New Roman"/>
          <w:sz w:val="28"/>
          <w:szCs w:val="28"/>
        </w:rPr>
        <w:t>,заверяется</w:t>
      </w:r>
      <w:r w:rsidRPr="00F51465">
        <w:rPr>
          <w:rFonts w:ascii="Times New Roman" w:hAnsi="Times New Roman"/>
          <w:sz w:val="28"/>
          <w:szCs w:val="28"/>
        </w:rPr>
        <w:t xml:space="preserve"> печатью</w:t>
      </w:r>
      <w:r>
        <w:rPr>
          <w:rFonts w:ascii="Times New Roman" w:hAnsi="Times New Roman"/>
          <w:sz w:val="28"/>
          <w:szCs w:val="28"/>
        </w:rPr>
        <w:t xml:space="preserve"> Администрации </w:t>
      </w:r>
      <w:r w:rsidRPr="00F51465">
        <w:rPr>
          <w:rFonts w:ascii="Times New Roman" w:hAnsi="Times New Roman"/>
          <w:sz w:val="28"/>
          <w:szCs w:val="28"/>
        </w:rPr>
        <w:t>городского округа Отрадный Самарской области.</w:t>
      </w:r>
    </w:p>
    <w:p w:rsidR="00C934B7" w:rsidRDefault="00C934B7" w:rsidP="004C737B">
      <w:pPr>
        <w:spacing w:after="0" w:line="293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1465">
        <w:rPr>
          <w:rFonts w:ascii="Times New Roman" w:hAnsi="Times New Roman"/>
          <w:sz w:val="28"/>
          <w:szCs w:val="28"/>
        </w:rPr>
        <w:t>Многоцветный рисунок Почетной грамоты в натуральную величину прилагается.</w:t>
      </w:r>
    </w:p>
    <w:p w:rsidR="00C934B7" w:rsidRPr="00DC7606" w:rsidRDefault="00C934B7" w:rsidP="004C737B">
      <w:pPr>
        <w:shd w:val="clear" w:color="auto" w:fill="FFFFFF"/>
        <w:autoSpaceDE w:val="0"/>
        <w:autoSpaceDN w:val="0"/>
        <w:adjustRightInd w:val="0"/>
        <w:spacing w:after="0" w:line="293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1465">
        <w:rPr>
          <w:rFonts w:ascii="Times New Roman" w:hAnsi="Times New Roman"/>
          <w:sz w:val="28"/>
          <w:szCs w:val="28"/>
        </w:rPr>
        <w:t xml:space="preserve">Почетная грамота </w:t>
      </w:r>
      <w:r>
        <w:rPr>
          <w:rFonts w:ascii="Times New Roman" w:hAnsi="Times New Roman"/>
          <w:sz w:val="28"/>
          <w:szCs w:val="28"/>
        </w:rPr>
        <w:t>вкладывается в</w:t>
      </w:r>
      <w:r w:rsidRPr="00DC7606">
        <w:rPr>
          <w:rFonts w:ascii="Times New Roman" w:hAnsi="Times New Roman"/>
          <w:sz w:val="28"/>
          <w:szCs w:val="28"/>
        </w:rPr>
        <w:t xml:space="preserve"> папку формата А</w:t>
      </w:r>
      <w:r>
        <w:rPr>
          <w:rFonts w:ascii="Times New Roman" w:hAnsi="Times New Roman"/>
          <w:sz w:val="28"/>
          <w:szCs w:val="28"/>
        </w:rPr>
        <w:t>4бордового цвета</w:t>
      </w:r>
      <w:r w:rsidRPr="00DC7606">
        <w:rPr>
          <w:rFonts w:ascii="Times New Roman" w:hAnsi="Times New Roman"/>
          <w:sz w:val="28"/>
          <w:szCs w:val="28"/>
        </w:rPr>
        <w:t>.</w:t>
      </w:r>
    </w:p>
    <w:p w:rsidR="00C934B7" w:rsidRPr="00DC7606" w:rsidRDefault="00C934B7" w:rsidP="004C737B">
      <w:pPr>
        <w:shd w:val="clear" w:color="auto" w:fill="FFFFFF"/>
        <w:autoSpaceDE w:val="0"/>
        <w:autoSpaceDN w:val="0"/>
        <w:adjustRightInd w:val="0"/>
        <w:spacing w:after="0" w:line="293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C7606">
        <w:rPr>
          <w:rFonts w:ascii="Times New Roman" w:hAnsi="Times New Roman"/>
          <w:sz w:val="28"/>
          <w:szCs w:val="28"/>
        </w:rPr>
        <w:t xml:space="preserve">На передней стороне папкив верхней части </w:t>
      </w:r>
      <w:r>
        <w:rPr>
          <w:rFonts w:ascii="Times New Roman" w:hAnsi="Times New Roman"/>
          <w:sz w:val="28"/>
          <w:szCs w:val="28"/>
        </w:rPr>
        <w:t xml:space="preserve"> в ц</w:t>
      </w:r>
      <w:r w:rsidRPr="00840351">
        <w:rPr>
          <w:rFonts w:ascii="Times New Roman" w:hAnsi="Times New Roman"/>
          <w:sz w:val="28"/>
          <w:szCs w:val="28"/>
        </w:rPr>
        <w:t xml:space="preserve">ентре на расстоянии </w:t>
      </w:r>
      <w:r>
        <w:rPr>
          <w:rFonts w:ascii="Times New Roman" w:hAnsi="Times New Roman"/>
          <w:sz w:val="28"/>
          <w:szCs w:val="28"/>
        </w:rPr>
        <w:t>50</w:t>
      </w:r>
      <w:r w:rsidRPr="00840351">
        <w:rPr>
          <w:rFonts w:ascii="Times New Roman" w:hAnsi="Times New Roman"/>
          <w:sz w:val="28"/>
          <w:szCs w:val="28"/>
        </w:rPr>
        <w:t xml:space="preserve"> мм от верхнего края</w:t>
      </w:r>
      <w:r>
        <w:rPr>
          <w:rFonts w:ascii="Times New Roman" w:hAnsi="Times New Roman"/>
          <w:sz w:val="28"/>
          <w:szCs w:val="28"/>
        </w:rPr>
        <w:t xml:space="preserve"> в две строки </w:t>
      </w:r>
      <w:r w:rsidRPr="00DC7606">
        <w:rPr>
          <w:rFonts w:ascii="Times New Roman" w:hAnsi="Times New Roman"/>
          <w:sz w:val="28"/>
          <w:szCs w:val="28"/>
        </w:rPr>
        <w:t>располагается надпись "</w:t>
      </w:r>
      <w:r>
        <w:rPr>
          <w:rFonts w:ascii="Times New Roman" w:hAnsi="Times New Roman"/>
          <w:sz w:val="28"/>
          <w:szCs w:val="28"/>
        </w:rPr>
        <w:t>ГОРОДСКОЙ ОКРУГ ОТРАДНЫЙ САМАРСКОЙ ОБЛАСТИ</w:t>
      </w:r>
      <w:r w:rsidRPr="00DC7606"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z w:val="28"/>
          <w:szCs w:val="28"/>
        </w:rPr>
        <w:t>,</w:t>
      </w:r>
      <w:r w:rsidRPr="00F51465">
        <w:rPr>
          <w:rFonts w:ascii="Times New Roman" w:hAnsi="Times New Roman"/>
          <w:sz w:val="28"/>
          <w:szCs w:val="28"/>
        </w:rPr>
        <w:t xml:space="preserve">буквы </w:t>
      </w:r>
      <w:r>
        <w:rPr>
          <w:rFonts w:ascii="Times New Roman" w:hAnsi="Times New Roman"/>
          <w:sz w:val="28"/>
          <w:szCs w:val="28"/>
        </w:rPr>
        <w:t>золотого</w:t>
      </w:r>
      <w:r w:rsidRPr="00F51465">
        <w:rPr>
          <w:rFonts w:ascii="Times New Roman" w:hAnsi="Times New Roman"/>
          <w:sz w:val="28"/>
          <w:szCs w:val="28"/>
        </w:rPr>
        <w:t xml:space="preserve"> цвета, высотой </w:t>
      </w:r>
      <w:r>
        <w:rPr>
          <w:rFonts w:ascii="Times New Roman" w:hAnsi="Times New Roman"/>
          <w:sz w:val="28"/>
          <w:szCs w:val="28"/>
        </w:rPr>
        <w:t>4</w:t>
      </w:r>
      <w:r w:rsidRPr="00F51465">
        <w:rPr>
          <w:rFonts w:ascii="Times New Roman" w:hAnsi="Times New Roman"/>
          <w:sz w:val="28"/>
          <w:szCs w:val="28"/>
        </w:rPr>
        <w:t xml:space="preserve"> мм, печатным шрифтом в обычном начертании</w:t>
      </w:r>
      <w:r w:rsidRPr="00DC760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</w:t>
      </w:r>
      <w:r w:rsidRPr="00F51465">
        <w:rPr>
          <w:rFonts w:ascii="Times New Roman" w:hAnsi="Times New Roman"/>
          <w:sz w:val="28"/>
          <w:szCs w:val="28"/>
        </w:rPr>
        <w:t xml:space="preserve">иже этих слов на </w:t>
      </w:r>
      <w:r>
        <w:rPr>
          <w:rFonts w:ascii="Times New Roman" w:hAnsi="Times New Roman"/>
          <w:sz w:val="28"/>
          <w:szCs w:val="28"/>
        </w:rPr>
        <w:t>47</w:t>
      </w:r>
      <w:r w:rsidRPr="00F51465">
        <w:rPr>
          <w:rFonts w:ascii="Times New Roman" w:hAnsi="Times New Roman"/>
          <w:sz w:val="28"/>
          <w:szCs w:val="28"/>
        </w:rPr>
        <w:t xml:space="preserve"> мм в </w:t>
      </w:r>
      <w:r>
        <w:rPr>
          <w:rFonts w:ascii="Times New Roman" w:hAnsi="Times New Roman"/>
          <w:sz w:val="28"/>
          <w:szCs w:val="28"/>
        </w:rPr>
        <w:t>две</w:t>
      </w:r>
      <w:r w:rsidRPr="00F51465">
        <w:rPr>
          <w:rFonts w:ascii="Times New Roman" w:hAnsi="Times New Roman"/>
          <w:sz w:val="28"/>
          <w:szCs w:val="28"/>
        </w:rPr>
        <w:t xml:space="preserve"> строк</w:t>
      </w:r>
      <w:r>
        <w:rPr>
          <w:rFonts w:ascii="Times New Roman" w:hAnsi="Times New Roman"/>
          <w:sz w:val="28"/>
          <w:szCs w:val="28"/>
        </w:rPr>
        <w:t>и</w:t>
      </w:r>
      <w:r w:rsidRPr="00DC7606">
        <w:rPr>
          <w:rFonts w:ascii="Times New Roman" w:hAnsi="Times New Roman"/>
          <w:sz w:val="28"/>
          <w:szCs w:val="28"/>
        </w:rPr>
        <w:t>надпись "</w:t>
      </w:r>
      <w:r>
        <w:rPr>
          <w:rFonts w:ascii="Times New Roman" w:hAnsi="Times New Roman"/>
          <w:sz w:val="28"/>
          <w:szCs w:val="28"/>
        </w:rPr>
        <w:t>ПОЧЁТНАЯ ГРАМОТА</w:t>
      </w:r>
      <w:r w:rsidRPr="00DC7606"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z w:val="28"/>
          <w:szCs w:val="28"/>
        </w:rPr>
        <w:t>,</w:t>
      </w:r>
      <w:r w:rsidRPr="00F51465">
        <w:rPr>
          <w:rFonts w:ascii="Times New Roman" w:hAnsi="Times New Roman"/>
          <w:sz w:val="28"/>
          <w:szCs w:val="28"/>
        </w:rPr>
        <w:t xml:space="preserve">буквы </w:t>
      </w:r>
      <w:r>
        <w:rPr>
          <w:rFonts w:ascii="Times New Roman" w:hAnsi="Times New Roman"/>
          <w:sz w:val="28"/>
          <w:szCs w:val="28"/>
        </w:rPr>
        <w:t>золотого</w:t>
      </w:r>
      <w:r w:rsidRPr="00F51465">
        <w:rPr>
          <w:rFonts w:ascii="Times New Roman" w:hAnsi="Times New Roman"/>
          <w:sz w:val="28"/>
          <w:szCs w:val="28"/>
        </w:rPr>
        <w:t xml:space="preserve"> цвета, высотой </w:t>
      </w:r>
      <w:r>
        <w:rPr>
          <w:rFonts w:ascii="Times New Roman" w:hAnsi="Times New Roman"/>
          <w:sz w:val="28"/>
          <w:szCs w:val="28"/>
        </w:rPr>
        <w:t>17</w:t>
      </w:r>
      <w:r w:rsidRPr="00F51465">
        <w:rPr>
          <w:rFonts w:ascii="Times New Roman" w:hAnsi="Times New Roman"/>
          <w:sz w:val="28"/>
          <w:szCs w:val="28"/>
        </w:rPr>
        <w:t xml:space="preserve"> мм, печатным шрифтом в обычном начертании</w:t>
      </w:r>
      <w:r>
        <w:rPr>
          <w:rFonts w:ascii="Times New Roman" w:hAnsi="Times New Roman"/>
          <w:sz w:val="28"/>
          <w:szCs w:val="28"/>
        </w:rPr>
        <w:t>.</w:t>
      </w:r>
    </w:p>
    <w:p w:rsidR="00C934B7" w:rsidRDefault="00C934B7" w:rsidP="00D07D4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63" o:spid="_x0000_s1033" type="#_x0000_t75" style="position:absolute;left:0;text-align:left;margin-left:-28.05pt;margin-top:-26.7pt;width:526.15pt;height:747.75pt;z-index:-251655680;visibility:visible" wrapcoords="-31 0 -31 21578 21600 21578 21600 0 -31 0">
            <v:imagedata r:id="rId13" o:title=""/>
            <w10:wrap type="through"/>
          </v:shape>
        </w:pict>
      </w:r>
      <w:r>
        <w:rPr>
          <w:rFonts w:ascii="Times New Roman" w:hAnsi="Times New Roman"/>
          <w:sz w:val="28"/>
          <w:szCs w:val="28"/>
        </w:rPr>
        <w:br w:type="page"/>
      </w:r>
    </w:p>
    <w:p w:rsidR="00C934B7" w:rsidRPr="00F51465" w:rsidRDefault="00C934B7" w:rsidP="00F23A6C">
      <w:pPr>
        <w:shd w:val="clear" w:color="auto" w:fill="FFFFFF"/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F51465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3</w:t>
      </w:r>
    </w:p>
    <w:p w:rsidR="00C934B7" w:rsidRDefault="00C934B7" w:rsidP="00F23A6C">
      <w:pPr>
        <w:shd w:val="clear" w:color="auto" w:fill="FFFFFF"/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Положению о наградах </w:t>
      </w:r>
      <w:r w:rsidRPr="007B6C55">
        <w:rPr>
          <w:rFonts w:ascii="Times New Roman" w:hAnsi="Times New Roman"/>
          <w:sz w:val="28"/>
          <w:szCs w:val="28"/>
        </w:rPr>
        <w:t>Главы городского округа Отрадный Самарской области</w:t>
      </w:r>
    </w:p>
    <w:p w:rsidR="00C934B7" w:rsidRDefault="00C934B7" w:rsidP="00DD204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934B7" w:rsidRDefault="00C934B7" w:rsidP="00DD204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934B7" w:rsidRPr="00F51465" w:rsidRDefault="00C934B7" w:rsidP="00DD204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51465">
        <w:rPr>
          <w:rFonts w:ascii="Times New Roman" w:hAnsi="Times New Roman"/>
          <w:b/>
          <w:bCs/>
          <w:sz w:val="28"/>
          <w:szCs w:val="28"/>
        </w:rPr>
        <w:t>Описание Благодарственного письма Главы городского округа ОтрадныйСамарской области</w:t>
      </w:r>
    </w:p>
    <w:p w:rsidR="00C934B7" w:rsidRDefault="00C934B7" w:rsidP="00F5146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934B7" w:rsidRDefault="00C934B7" w:rsidP="00732EC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F51465">
        <w:rPr>
          <w:rFonts w:ascii="Times New Roman" w:hAnsi="Times New Roman"/>
          <w:sz w:val="28"/>
          <w:szCs w:val="28"/>
        </w:rPr>
        <w:t xml:space="preserve">Благодарственное письмо Главы городского округа Отрадный Самарской области (далее - Благодарственное письмо) представляет собой белый глянцевый лист бумаги форматом 297 х 210 мм. </w:t>
      </w:r>
    </w:p>
    <w:p w:rsidR="00C934B7" w:rsidRDefault="00C934B7" w:rsidP="00732EC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F51465">
        <w:rPr>
          <w:rFonts w:ascii="Times New Roman" w:hAnsi="Times New Roman"/>
          <w:sz w:val="28"/>
          <w:szCs w:val="28"/>
        </w:rPr>
        <w:t xml:space="preserve">В центре, на лицевой стороне листа, на расстоянии 14 мм от верхнего края, расположено тиснение цветного Герба городского округа Отрадный Самарской области, размерами: 33 мм по ширине и 41 мм по высоте, на фоне развевающегося полотна (ленты) из трех цветов: белого сверху, синего посередине и красного снизу, по обе стороны от герба. На 4 мм ниже герба, в две строки, напечатаны слова: «ГОРОДСКОЙ ОКРУГ ОТРАДНЫЙ САМАРСКОЙ ОБЛАСТИ» - буквы </w:t>
      </w:r>
      <w:r>
        <w:rPr>
          <w:rFonts w:ascii="Times New Roman" w:hAnsi="Times New Roman"/>
          <w:sz w:val="28"/>
          <w:szCs w:val="28"/>
        </w:rPr>
        <w:t>бордового</w:t>
      </w:r>
      <w:r w:rsidRPr="00F51465">
        <w:rPr>
          <w:rFonts w:ascii="Times New Roman" w:hAnsi="Times New Roman"/>
          <w:sz w:val="28"/>
          <w:szCs w:val="28"/>
        </w:rPr>
        <w:t xml:space="preserve"> цвета, высотой 4 мм, печатный шрифт в полужирном начертании, расстояние между верхней и нижней строками - 3 мм. Ниже этих слов, на 20 мм, в две строки, напечатаны слова: </w:t>
      </w:r>
      <w:r w:rsidRPr="00F51465">
        <w:rPr>
          <w:rFonts w:ascii="Times New Roman" w:hAnsi="Times New Roman"/>
          <w:i/>
          <w:iCs/>
          <w:sz w:val="28"/>
          <w:szCs w:val="28"/>
        </w:rPr>
        <w:t xml:space="preserve">«Благодарственное письмо», </w:t>
      </w:r>
      <w:r w:rsidRPr="00F51465">
        <w:rPr>
          <w:rFonts w:ascii="Times New Roman" w:hAnsi="Times New Roman"/>
          <w:sz w:val="28"/>
          <w:szCs w:val="28"/>
        </w:rPr>
        <w:t xml:space="preserve">прописные буквы золотистого цвета, в полужирном начертании, высота букв верхней и нижней строк - 9 мм, высота заглавной буквы на верхней строке - 14 мм, расстояние между верхней и нижней строками - 10 мм. </w:t>
      </w:r>
    </w:p>
    <w:p w:rsidR="00C934B7" w:rsidRDefault="00C934B7" w:rsidP="00732EC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F51465">
        <w:rPr>
          <w:rFonts w:ascii="Times New Roman" w:hAnsi="Times New Roman"/>
          <w:sz w:val="28"/>
          <w:szCs w:val="28"/>
        </w:rPr>
        <w:t xml:space="preserve">Обрамление текстового поля исполнено в виде фигурной рамки золотистого цвета, шириной 6 мм, на расстоянии 5 мм от краев. Все изображения и подписи выравниваются по центру. </w:t>
      </w:r>
    </w:p>
    <w:p w:rsidR="00C934B7" w:rsidRPr="00F51465" w:rsidRDefault="00C934B7" w:rsidP="00732EC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F51465">
        <w:rPr>
          <w:rFonts w:ascii="Times New Roman" w:hAnsi="Times New Roman"/>
          <w:sz w:val="28"/>
          <w:szCs w:val="28"/>
        </w:rPr>
        <w:t>Благодарственное письмо подписывается Главой городского округа</w:t>
      </w:r>
      <w:r>
        <w:rPr>
          <w:rFonts w:ascii="Times New Roman" w:hAnsi="Times New Roman"/>
          <w:sz w:val="28"/>
          <w:szCs w:val="28"/>
        </w:rPr>
        <w:t>, заверяется</w:t>
      </w:r>
      <w:r w:rsidRPr="00F51465">
        <w:rPr>
          <w:rFonts w:ascii="Times New Roman" w:hAnsi="Times New Roman"/>
          <w:sz w:val="28"/>
          <w:szCs w:val="28"/>
        </w:rPr>
        <w:t xml:space="preserve"> печатью</w:t>
      </w:r>
      <w:r>
        <w:rPr>
          <w:rFonts w:ascii="Times New Roman" w:hAnsi="Times New Roman"/>
          <w:sz w:val="28"/>
          <w:szCs w:val="28"/>
        </w:rPr>
        <w:t xml:space="preserve"> Администрации </w:t>
      </w:r>
      <w:r w:rsidRPr="00F51465">
        <w:rPr>
          <w:rFonts w:ascii="Times New Roman" w:hAnsi="Times New Roman"/>
          <w:sz w:val="28"/>
          <w:szCs w:val="28"/>
        </w:rPr>
        <w:t>городского округа Отрадный Самарской области.</w:t>
      </w:r>
    </w:p>
    <w:p w:rsidR="00C934B7" w:rsidRDefault="00C934B7" w:rsidP="00732ECA">
      <w:pPr>
        <w:spacing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F51465">
        <w:rPr>
          <w:rFonts w:ascii="Times New Roman" w:hAnsi="Times New Roman"/>
          <w:sz w:val="28"/>
          <w:szCs w:val="28"/>
        </w:rPr>
        <w:t>Многоцветный рисунок Благодарственного письма в натуральную величину прилагается</w:t>
      </w:r>
      <w:r>
        <w:rPr>
          <w:rFonts w:ascii="Times New Roman" w:hAnsi="Times New Roman"/>
          <w:sz w:val="28"/>
          <w:szCs w:val="28"/>
        </w:rPr>
        <w:t>.</w:t>
      </w:r>
    </w:p>
    <w:p w:rsidR="00C934B7" w:rsidRDefault="00C934B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934B7" w:rsidRDefault="00C934B7" w:rsidP="00732ECA">
      <w:pPr>
        <w:spacing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64" o:spid="_x0000_s1034" type="#_x0000_t75" style="position:absolute;left:0;text-align:left;margin-left:-26.6pt;margin-top:-27.45pt;width:521.55pt;height:741.75pt;z-index:-251654656;visibility:visible" wrapcoords="-31 0 -31 21578 21600 21578 21600 0 -31 0">
            <v:imagedata r:id="rId14" o:title=""/>
            <w10:wrap type="through"/>
          </v:shape>
        </w:pict>
      </w:r>
    </w:p>
    <w:p w:rsidR="00C934B7" w:rsidRDefault="00C934B7" w:rsidP="00D07D4B">
      <w:pPr>
        <w:spacing w:after="0"/>
        <w:ind w:left="4962"/>
        <w:jc w:val="center"/>
        <w:rPr>
          <w:rFonts w:ascii="Times New Roman" w:hAnsi="Times New Roman"/>
          <w:sz w:val="28"/>
          <w:szCs w:val="28"/>
        </w:rPr>
      </w:pPr>
      <w:r w:rsidRPr="007B6C55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4</w:t>
      </w:r>
    </w:p>
    <w:p w:rsidR="00C934B7" w:rsidRDefault="00C934B7" w:rsidP="00D07D4B">
      <w:pPr>
        <w:spacing w:after="0"/>
        <w:ind w:left="496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Положению о наградах </w:t>
      </w:r>
      <w:r w:rsidRPr="007B6C55">
        <w:rPr>
          <w:rFonts w:ascii="Times New Roman" w:hAnsi="Times New Roman"/>
          <w:sz w:val="28"/>
          <w:szCs w:val="28"/>
        </w:rPr>
        <w:t>Главы городского округа Отрадный Самарской области</w:t>
      </w:r>
    </w:p>
    <w:p w:rsidR="00C934B7" w:rsidRDefault="00C934B7" w:rsidP="00732ECA">
      <w:pPr>
        <w:shd w:val="clear" w:color="auto" w:fill="FFFFFF"/>
        <w:autoSpaceDE w:val="0"/>
        <w:autoSpaceDN w:val="0"/>
        <w:adjustRightInd w:val="0"/>
        <w:spacing w:after="0" w:line="240" w:lineRule="auto"/>
        <w:ind w:left="4820"/>
        <w:rPr>
          <w:rFonts w:ascii="Times New Roman" w:hAnsi="Times New Roman"/>
          <w:sz w:val="28"/>
          <w:szCs w:val="28"/>
        </w:rPr>
      </w:pPr>
    </w:p>
    <w:p w:rsidR="00C934B7" w:rsidRDefault="00C934B7" w:rsidP="00732ECA">
      <w:pPr>
        <w:shd w:val="clear" w:color="auto" w:fill="FFFFFF"/>
        <w:autoSpaceDE w:val="0"/>
        <w:autoSpaceDN w:val="0"/>
        <w:adjustRightInd w:val="0"/>
        <w:spacing w:after="0" w:line="240" w:lineRule="auto"/>
        <w:ind w:left="4820"/>
        <w:rPr>
          <w:rFonts w:ascii="Times New Roman" w:hAnsi="Times New Roman"/>
          <w:sz w:val="28"/>
          <w:szCs w:val="28"/>
        </w:rPr>
      </w:pPr>
    </w:p>
    <w:tbl>
      <w:tblPr>
        <w:tblW w:w="9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339"/>
        <w:gridCol w:w="1180"/>
        <w:gridCol w:w="139"/>
        <w:gridCol w:w="417"/>
        <w:gridCol w:w="508"/>
        <w:gridCol w:w="572"/>
        <w:gridCol w:w="92"/>
        <w:gridCol w:w="43"/>
        <w:gridCol w:w="90"/>
        <w:gridCol w:w="11"/>
        <w:gridCol w:w="287"/>
        <w:gridCol w:w="11"/>
        <w:gridCol w:w="844"/>
        <w:gridCol w:w="11"/>
        <w:gridCol w:w="349"/>
        <w:gridCol w:w="489"/>
        <w:gridCol w:w="668"/>
        <w:gridCol w:w="2888"/>
      </w:tblGrid>
      <w:tr w:rsidR="00C934B7" w:rsidRPr="005E4BAC" w:rsidTr="005E4BAC">
        <w:tc>
          <w:tcPr>
            <w:tcW w:w="9938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BAC">
              <w:rPr>
                <w:rFonts w:ascii="Times New Roman" w:hAnsi="Times New Roman"/>
                <w:b/>
                <w:bCs/>
                <w:sz w:val="28"/>
                <w:szCs w:val="28"/>
              </w:rPr>
              <w:t>Наградной лист</w:t>
            </w:r>
          </w:p>
          <w:p w:rsidR="00C934B7" w:rsidRPr="005E4BAC" w:rsidRDefault="00C934B7" w:rsidP="005E4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4BAC">
              <w:rPr>
                <w:rFonts w:ascii="Times New Roman" w:hAnsi="Times New Roman"/>
                <w:sz w:val="28"/>
                <w:szCs w:val="28"/>
              </w:rPr>
              <w:t>к награждениям и поощрению Главы городского округа Отрадный</w:t>
            </w:r>
          </w:p>
          <w:p w:rsidR="00C934B7" w:rsidRPr="005E4BAC" w:rsidRDefault="00C934B7" w:rsidP="005E4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4BAC">
              <w:rPr>
                <w:rFonts w:ascii="Times New Roman" w:hAnsi="Times New Roman"/>
                <w:sz w:val="28"/>
                <w:szCs w:val="28"/>
              </w:rPr>
              <w:t>Самарской области</w:t>
            </w:r>
          </w:p>
          <w:p w:rsidR="00C934B7" w:rsidRPr="005E4BAC" w:rsidRDefault="00C934B7" w:rsidP="005E4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4BAC">
              <w:rPr>
                <w:rFonts w:ascii="Times New Roman" w:hAnsi="Times New Roman"/>
                <w:sz w:val="28"/>
                <w:szCs w:val="28"/>
              </w:rPr>
              <w:t>_________________________________________________________</w:t>
            </w:r>
          </w:p>
          <w:p w:rsidR="00C934B7" w:rsidRPr="005E4BAC" w:rsidRDefault="00C934B7" w:rsidP="005E4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E4BAC">
              <w:rPr>
                <w:rFonts w:ascii="Times New Roman" w:hAnsi="Times New Roman"/>
                <w:b/>
                <w:bCs/>
                <w:sz w:val="28"/>
                <w:szCs w:val="28"/>
              </w:rPr>
              <w:t>__________________________________________________________</w:t>
            </w:r>
          </w:p>
        </w:tc>
      </w:tr>
      <w:tr w:rsidR="00C934B7" w:rsidRPr="005E4BAC" w:rsidTr="005E4BAC">
        <w:tc>
          <w:tcPr>
            <w:tcW w:w="9938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vertAlign w:val="superscript"/>
              </w:rPr>
            </w:pPr>
            <w:r w:rsidRPr="005E4BAC">
              <w:rPr>
                <w:rFonts w:ascii="Times New Roman" w:hAnsi="Times New Roman"/>
                <w:sz w:val="28"/>
                <w:szCs w:val="28"/>
                <w:vertAlign w:val="superscript"/>
              </w:rPr>
              <w:t>(наименование награды)</w:t>
            </w:r>
          </w:p>
        </w:tc>
      </w:tr>
      <w:tr w:rsidR="00C934B7" w:rsidRPr="005E4BAC" w:rsidTr="005E4BAC">
        <w:tc>
          <w:tcPr>
            <w:tcW w:w="25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4BAC">
              <w:rPr>
                <w:rFonts w:ascii="Times New Roman" w:hAnsi="Times New Roman"/>
                <w:sz w:val="28"/>
                <w:szCs w:val="28"/>
              </w:rPr>
              <w:t>1. Фамилия,</w:t>
            </w:r>
          </w:p>
          <w:p w:rsidR="00C934B7" w:rsidRPr="005E4BAC" w:rsidRDefault="00C934B7" w:rsidP="005E4B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E4BAC">
              <w:rPr>
                <w:rFonts w:ascii="Times New Roman" w:hAnsi="Times New Roman"/>
                <w:sz w:val="28"/>
                <w:szCs w:val="28"/>
              </w:rPr>
              <w:t>имя, отчество</w:t>
            </w:r>
          </w:p>
        </w:tc>
        <w:tc>
          <w:tcPr>
            <w:tcW w:w="7419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C934B7" w:rsidRPr="005E4BAC" w:rsidTr="005E4BAC">
        <w:tc>
          <w:tcPr>
            <w:tcW w:w="25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E4BAC">
              <w:rPr>
                <w:rFonts w:ascii="Times New Roman" w:hAnsi="Times New Roman"/>
                <w:sz w:val="28"/>
                <w:szCs w:val="28"/>
              </w:rPr>
              <w:t>2. Должность, место работы</w:t>
            </w:r>
          </w:p>
        </w:tc>
        <w:tc>
          <w:tcPr>
            <w:tcW w:w="7419" w:type="dxa"/>
            <w:gridSpan w:val="16"/>
            <w:tcBorders>
              <w:left w:val="nil"/>
              <w:right w:val="nil"/>
            </w:tcBorders>
          </w:tcPr>
          <w:p w:rsidR="00C934B7" w:rsidRPr="005E4BAC" w:rsidRDefault="00C934B7" w:rsidP="005E4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C934B7" w:rsidRPr="005E4BAC" w:rsidTr="005E4BAC">
        <w:tc>
          <w:tcPr>
            <w:tcW w:w="25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E4BAC">
              <w:rPr>
                <w:rFonts w:ascii="Times New Roman" w:hAnsi="Times New Roman"/>
                <w:sz w:val="28"/>
                <w:szCs w:val="28"/>
              </w:rPr>
              <w:t>3.Пол</w:t>
            </w:r>
          </w:p>
        </w:tc>
        <w:tc>
          <w:tcPr>
            <w:tcW w:w="1728" w:type="dxa"/>
            <w:gridSpan w:val="5"/>
            <w:tcBorders>
              <w:left w:val="nil"/>
              <w:right w:val="nil"/>
            </w:tcBorders>
          </w:tcPr>
          <w:p w:rsidR="00C934B7" w:rsidRPr="005E4BAC" w:rsidRDefault="00C934B7" w:rsidP="005E4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E4BAC">
              <w:rPr>
                <w:rFonts w:ascii="Times New Roman" w:hAnsi="Times New Roman"/>
                <w:b/>
                <w:bCs/>
                <w:sz w:val="28"/>
                <w:szCs w:val="28"/>
              </w:rPr>
              <w:softHyphen/>
            </w:r>
            <w:r w:rsidRPr="005E4BAC">
              <w:rPr>
                <w:rFonts w:ascii="Times New Roman" w:hAnsi="Times New Roman"/>
                <w:b/>
                <w:bCs/>
                <w:sz w:val="28"/>
                <w:szCs w:val="28"/>
              </w:rPr>
              <w:softHyphen/>
            </w:r>
            <w:r w:rsidRPr="005E4BAC">
              <w:rPr>
                <w:rFonts w:ascii="Times New Roman" w:hAnsi="Times New Roman"/>
                <w:b/>
                <w:bCs/>
                <w:sz w:val="28"/>
                <w:szCs w:val="28"/>
              </w:rPr>
              <w:softHyphen/>
            </w:r>
            <w:r w:rsidRPr="005E4BAC">
              <w:rPr>
                <w:rFonts w:ascii="Times New Roman" w:hAnsi="Times New Roman"/>
                <w:b/>
                <w:bCs/>
                <w:sz w:val="28"/>
                <w:szCs w:val="28"/>
              </w:rPr>
              <w:softHyphen/>
            </w:r>
            <w:r w:rsidRPr="005E4BAC">
              <w:rPr>
                <w:rFonts w:ascii="Times New Roman" w:hAnsi="Times New Roman"/>
                <w:b/>
                <w:bCs/>
                <w:sz w:val="28"/>
                <w:szCs w:val="28"/>
              </w:rPr>
              <w:softHyphen/>
            </w:r>
            <w:r w:rsidRPr="005E4BAC">
              <w:rPr>
                <w:rFonts w:ascii="Times New Roman" w:hAnsi="Times New Roman"/>
                <w:b/>
                <w:bCs/>
                <w:sz w:val="28"/>
                <w:szCs w:val="28"/>
              </w:rPr>
              <w:softHyphen/>
            </w:r>
            <w:r w:rsidRPr="005E4BAC">
              <w:rPr>
                <w:rFonts w:ascii="Times New Roman" w:hAnsi="Times New Roman"/>
                <w:b/>
                <w:bCs/>
                <w:sz w:val="28"/>
                <w:szCs w:val="28"/>
              </w:rPr>
              <w:softHyphen/>
            </w:r>
            <w:r w:rsidRPr="005E4BAC">
              <w:rPr>
                <w:rFonts w:ascii="Times New Roman" w:hAnsi="Times New Roman"/>
                <w:b/>
                <w:bCs/>
                <w:sz w:val="28"/>
                <w:szCs w:val="28"/>
              </w:rPr>
              <w:softHyphen/>
            </w:r>
            <w:r w:rsidRPr="005E4BAC">
              <w:rPr>
                <w:rFonts w:ascii="Times New Roman" w:hAnsi="Times New Roman"/>
                <w:b/>
                <w:bCs/>
                <w:sz w:val="28"/>
                <w:szCs w:val="28"/>
              </w:rPr>
              <w:softHyphen/>
            </w:r>
            <w:r w:rsidRPr="005E4BAC">
              <w:rPr>
                <w:rFonts w:ascii="Times New Roman" w:hAnsi="Times New Roman"/>
                <w:b/>
                <w:bCs/>
                <w:sz w:val="28"/>
                <w:szCs w:val="28"/>
              </w:rPr>
              <w:softHyphen/>
            </w:r>
            <w:r w:rsidRPr="005E4BAC">
              <w:rPr>
                <w:rFonts w:ascii="Times New Roman" w:hAnsi="Times New Roman"/>
                <w:b/>
                <w:bCs/>
                <w:sz w:val="28"/>
                <w:szCs w:val="28"/>
              </w:rPr>
              <w:softHyphen/>
            </w:r>
            <w:r w:rsidRPr="005E4BAC">
              <w:rPr>
                <w:rFonts w:ascii="Times New Roman" w:hAnsi="Times New Roman"/>
                <w:b/>
                <w:bCs/>
                <w:sz w:val="28"/>
                <w:szCs w:val="28"/>
              </w:rPr>
              <w:softHyphen/>
            </w:r>
            <w:r w:rsidRPr="005E4BAC">
              <w:rPr>
                <w:rFonts w:ascii="Times New Roman" w:hAnsi="Times New Roman"/>
                <w:b/>
                <w:bCs/>
                <w:sz w:val="28"/>
                <w:szCs w:val="28"/>
              </w:rPr>
              <w:softHyphen/>
            </w:r>
            <w:r w:rsidRPr="005E4BAC">
              <w:rPr>
                <w:rFonts w:ascii="Times New Roman" w:hAnsi="Times New Roman"/>
                <w:b/>
                <w:bCs/>
                <w:sz w:val="28"/>
                <w:szCs w:val="28"/>
              </w:rPr>
              <w:softHyphen/>
            </w:r>
            <w:r w:rsidRPr="005E4BAC">
              <w:rPr>
                <w:rFonts w:ascii="Times New Roman" w:hAnsi="Times New Roman"/>
                <w:b/>
                <w:bCs/>
                <w:sz w:val="28"/>
                <w:szCs w:val="28"/>
              </w:rPr>
              <w:softHyphen/>
            </w:r>
            <w:r w:rsidRPr="005E4BAC">
              <w:rPr>
                <w:rFonts w:ascii="Times New Roman" w:hAnsi="Times New Roman"/>
                <w:b/>
                <w:bCs/>
                <w:sz w:val="28"/>
                <w:szCs w:val="28"/>
              </w:rPr>
              <w:softHyphen/>
            </w:r>
            <w:r w:rsidRPr="005E4BAC">
              <w:rPr>
                <w:rFonts w:ascii="Times New Roman" w:hAnsi="Times New Roman"/>
                <w:b/>
                <w:bCs/>
                <w:sz w:val="28"/>
                <w:szCs w:val="28"/>
              </w:rPr>
              <w:softHyphen/>
            </w:r>
          </w:p>
        </w:tc>
        <w:tc>
          <w:tcPr>
            <w:tcW w:w="5691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C934B7" w:rsidRPr="005E4BAC" w:rsidTr="005E4BAC">
        <w:tc>
          <w:tcPr>
            <w:tcW w:w="25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E4BAC">
              <w:rPr>
                <w:rFonts w:ascii="Times New Roman" w:hAnsi="Times New Roman"/>
                <w:bCs/>
                <w:sz w:val="28"/>
                <w:szCs w:val="28"/>
              </w:rPr>
              <w:t>4. Дата рождения</w:t>
            </w:r>
          </w:p>
        </w:tc>
        <w:tc>
          <w:tcPr>
            <w:tcW w:w="1728" w:type="dxa"/>
            <w:gridSpan w:val="5"/>
            <w:tcBorders>
              <w:left w:val="nil"/>
              <w:right w:val="nil"/>
            </w:tcBorders>
          </w:tcPr>
          <w:p w:rsidR="00C934B7" w:rsidRPr="005E4BAC" w:rsidRDefault="00C934B7" w:rsidP="005E4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691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C934B7" w:rsidRPr="005E4BAC" w:rsidTr="005E4BAC">
        <w:tc>
          <w:tcPr>
            <w:tcW w:w="25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419" w:type="dxa"/>
            <w:gridSpan w:val="16"/>
            <w:tcBorders>
              <w:left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vertAlign w:val="superscript"/>
              </w:rPr>
            </w:pPr>
            <w:r w:rsidRPr="005E4BAC">
              <w:rPr>
                <w:rFonts w:ascii="Times New Roman" w:hAnsi="Times New Roman"/>
                <w:sz w:val="28"/>
                <w:szCs w:val="28"/>
                <w:vertAlign w:val="superscript"/>
              </w:rPr>
              <w:t>(число, месяц, год)</w:t>
            </w:r>
          </w:p>
        </w:tc>
      </w:tr>
      <w:tr w:rsidR="00C934B7" w:rsidRPr="005E4BAC" w:rsidTr="005E4BAC">
        <w:trPr>
          <w:trHeight w:val="393"/>
        </w:trPr>
        <w:tc>
          <w:tcPr>
            <w:tcW w:w="25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E4BAC">
              <w:rPr>
                <w:rFonts w:ascii="Times New Roman" w:hAnsi="Times New Roman"/>
                <w:sz w:val="28"/>
                <w:szCs w:val="28"/>
              </w:rPr>
              <w:t>5. Место рождения</w:t>
            </w:r>
          </w:p>
        </w:tc>
        <w:tc>
          <w:tcPr>
            <w:tcW w:w="7419" w:type="dxa"/>
            <w:gridSpan w:val="16"/>
            <w:tcBorders>
              <w:left w:val="nil"/>
              <w:right w:val="nil"/>
            </w:tcBorders>
          </w:tcPr>
          <w:p w:rsidR="00C934B7" w:rsidRPr="005E4BAC" w:rsidRDefault="00C934B7" w:rsidP="005E4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C934B7" w:rsidRPr="005E4BAC" w:rsidTr="005E4BAC">
        <w:tc>
          <w:tcPr>
            <w:tcW w:w="25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419" w:type="dxa"/>
            <w:gridSpan w:val="16"/>
            <w:tcBorders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E4BAC">
              <w:rPr>
                <w:rFonts w:ascii="Times New Roman" w:hAnsi="Times New Roman"/>
                <w:sz w:val="28"/>
                <w:szCs w:val="28"/>
                <w:vertAlign w:val="superscript"/>
              </w:rPr>
              <w:t>(республика, край, область, округ, город,</w:t>
            </w:r>
          </w:p>
        </w:tc>
      </w:tr>
      <w:tr w:rsidR="00C934B7" w:rsidRPr="005E4BAC" w:rsidTr="005E4BAC">
        <w:tc>
          <w:tcPr>
            <w:tcW w:w="2519" w:type="dxa"/>
            <w:gridSpan w:val="2"/>
            <w:tcBorders>
              <w:top w:val="nil"/>
              <w:left w:val="nil"/>
              <w:right w:val="nil"/>
            </w:tcBorders>
          </w:tcPr>
          <w:p w:rsidR="00C934B7" w:rsidRPr="005E4BAC" w:rsidRDefault="00C934B7" w:rsidP="005E4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</w:p>
        </w:tc>
        <w:tc>
          <w:tcPr>
            <w:tcW w:w="7419" w:type="dxa"/>
            <w:gridSpan w:val="16"/>
            <w:tcBorders>
              <w:top w:val="nil"/>
              <w:left w:val="nil"/>
              <w:right w:val="nil"/>
            </w:tcBorders>
          </w:tcPr>
          <w:p w:rsidR="00C934B7" w:rsidRPr="005E4BAC" w:rsidRDefault="00C934B7" w:rsidP="005E4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</w:p>
        </w:tc>
      </w:tr>
      <w:tr w:rsidR="00C934B7" w:rsidRPr="005E4BAC" w:rsidTr="005E4BAC">
        <w:tc>
          <w:tcPr>
            <w:tcW w:w="9938" w:type="dxa"/>
            <w:gridSpan w:val="18"/>
            <w:tcBorders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vertAlign w:val="superscript"/>
              </w:rPr>
            </w:pPr>
            <w:r w:rsidRPr="005E4BAC">
              <w:rPr>
                <w:rFonts w:ascii="Times New Roman" w:hAnsi="Times New Roman"/>
                <w:sz w:val="28"/>
                <w:szCs w:val="28"/>
                <w:vertAlign w:val="superscript"/>
              </w:rPr>
              <w:t>район,поселок, село, деревня)</w:t>
            </w:r>
          </w:p>
        </w:tc>
      </w:tr>
      <w:tr w:rsidR="00C934B7" w:rsidRPr="005E4BAC" w:rsidTr="005E4BAC">
        <w:tc>
          <w:tcPr>
            <w:tcW w:w="25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E4BAC">
              <w:rPr>
                <w:rFonts w:ascii="Times New Roman" w:hAnsi="Times New Roman"/>
                <w:sz w:val="28"/>
                <w:szCs w:val="28"/>
              </w:rPr>
              <w:t>6. Образование</w:t>
            </w:r>
          </w:p>
        </w:tc>
        <w:tc>
          <w:tcPr>
            <w:tcW w:w="7419" w:type="dxa"/>
            <w:gridSpan w:val="16"/>
            <w:tcBorders>
              <w:top w:val="nil"/>
              <w:left w:val="nil"/>
              <w:right w:val="nil"/>
            </w:tcBorders>
          </w:tcPr>
          <w:p w:rsidR="00C934B7" w:rsidRPr="005E4BAC" w:rsidRDefault="00C934B7" w:rsidP="005E4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C934B7" w:rsidRPr="005E4BAC" w:rsidTr="005E4BAC">
        <w:tc>
          <w:tcPr>
            <w:tcW w:w="25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vertAlign w:val="superscript"/>
              </w:rPr>
            </w:pPr>
          </w:p>
        </w:tc>
        <w:tc>
          <w:tcPr>
            <w:tcW w:w="7419" w:type="dxa"/>
            <w:gridSpan w:val="16"/>
            <w:tcBorders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vertAlign w:val="superscript"/>
              </w:rPr>
            </w:pPr>
            <w:r w:rsidRPr="005E4BAC">
              <w:rPr>
                <w:rFonts w:ascii="Times New Roman" w:hAnsi="Times New Roman"/>
                <w:sz w:val="28"/>
                <w:szCs w:val="28"/>
                <w:vertAlign w:val="superscript"/>
              </w:rPr>
              <w:t>(специальность по образованию, наименование учебного заведения, год окончания)</w:t>
            </w:r>
          </w:p>
        </w:tc>
      </w:tr>
      <w:tr w:rsidR="00C934B7" w:rsidRPr="005E4BAC" w:rsidTr="005E4BAC">
        <w:tc>
          <w:tcPr>
            <w:tcW w:w="2519" w:type="dxa"/>
            <w:gridSpan w:val="2"/>
            <w:tcBorders>
              <w:top w:val="nil"/>
              <w:left w:val="nil"/>
              <w:right w:val="nil"/>
            </w:tcBorders>
          </w:tcPr>
          <w:p w:rsidR="00C934B7" w:rsidRPr="005E4BAC" w:rsidRDefault="00C934B7" w:rsidP="005E4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8"/>
              </w:rPr>
            </w:pPr>
          </w:p>
        </w:tc>
        <w:tc>
          <w:tcPr>
            <w:tcW w:w="7419" w:type="dxa"/>
            <w:gridSpan w:val="16"/>
            <w:tcBorders>
              <w:top w:val="nil"/>
              <w:left w:val="nil"/>
              <w:right w:val="nil"/>
            </w:tcBorders>
          </w:tcPr>
          <w:p w:rsidR="00C934B7" w:rsidRPr="005E4BAC" w:rsidRDefault="00C934B7" w:rsidP="005E4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8"/>
              </w:rPr>
            </w:pPr>
          </w:p>
        </w:tc>
      </w:tr>
      <w:tr w:rsidR="00C934B7" w:rsidRPr="005E4BAC" w:rsidTr="005E4BAC">
        <w:tc>
          <w:tcPr>
            <w:tcW w:w="9938" w:type="dxa"/>
            <w:gridSpan w:val="18"/>
            <w:tcBorders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vertAlign w:val="superscript"/>
              </w:rPr>
            </w:pPr>
          </w:p>
        </w:tc>
      </w:tr>
      <w:tr w:rsidR="00C934B7" w:rsidRPr="005E4BAC" w:rsidTr="005E4BAC">
        <w:tc>
          <w:tcPr>
            <w:tcW w:w="429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4BAC">
              <w:rPr>
                <w:rFonts w:ascii="Times New Roman" w:hAnsi="Times New Roman"/>
                <w:sz w:val="28"/>
                <w:szCs w:val="28"/>
              </w:rPr>
              <w:t>7. Ученая степень, ученое звание</w:t>
            </w:r>
          </w:p>
        </w:tc>
        <w:tc>
          <w:tcPr>
            <w:tcW w:w="56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4BAC">
              <w:rPr>
                <w:rFonts w:ascii="Times New Roman" w:hAnsi="Times New Roman"/>
                <w:sz w:val="28"/>
                <w:szCs w:val="28"/>
              </w:rPr>
              <w:t>______________________________________</w:t>
            </w:r>
          </w:p>
        </w:tc>
      </w:tr>
      <w:tr w:rsidR="00C934B7" w:rsidRPr="005E4BAC" w:rsidTr="005E4BAC">
        <w:trPr>
          <w:trHeight w:val="114"/>
        </w:trPr>
        <w:tc>
          <w:tcPr>
            <w:tcW w:w="7050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</w:p>
        </w:tc>
      </w:tr>
      <w:tr w:rsidR="00C934B7" w:rsidRPr="005E4BAC" w:rsidTr="005E4BAC">
        <w:tc>
          <w:tcPr>
            <w:tcW w:w="7050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4BAC">
              <w:rPr>
                <w:rFonts w:ascii="Times New Roman" w:hAnsi="Times New Roman"/>
                <w:sz w:val="28"/>
                <w:szCs w:val="28"/>
              </w:rPr>
              <w:t>8. Какими наградами награжден (а) и даты награждений</w:t>
            </w:r>
          </w:p>
        </w:tc>
        <w:tc>
          <w:tcPr>
            <w:tcW w:w="2888" w:type="dxa"/>
            <w:tcBorders>
              <w:top w:val="nil"/>
              <w:left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34B7" w:rsidRPr="005E4BAC" w:rsidTr="005E4BAC">
        <w:tc>
          <w:tcPr>
            <w:tcW w:w="7050" w:type="dxa"/>
            <w:gridSpan w:val="17"/>
            <w:tcBorders>
              <w:top w:val="nil"/>
              <w:left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88" w:type="dxa"/>
            <w:tcBorders>
              <w:left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34B7" w:rsidRPr="005E4BAC" w:rsidTr="005E4BAC">
        <w:tc>
          <w:tcPr>
            <w:tcW w:w="9938" w:type="dxa"/>
            <w:gridSpan w:val="18"/>
            <w:tcBorders>
              <w:left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34B7" w:rsidRPr="005E4BAC" w:rsidTr="005E4BAC">
        <w:tc>
          <w:tcPr>
            <w:tcW w:w="3075" w:type="dxa"/>
            <w:gridSpan w:val="4"/>
            <w:tcBorders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4BAC">
              <w:rPr>
                <w:rFonts w:ascii="Times New Roman" w:hAnsi="Times New Roman"/>
                <w:sz w:val="28"/>
                <w:szCs w:val="28"/>
              </w:rPr>
              <w:t>9. Домашний адрес</w:t>
            </w:r>
          </w:p>
        </w:tc>
        <w:tc>
          <w:tcPr>
            <w:tcW w:w="6863" w:type="dxa"/>
            <w:gridSpan w:val="14"/>
            <w:tcBorders>
              <w:left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34B7" w:rsidRPr="005E4BAC" w:rsidTr="005E4BAC">
        <w:tc>
          <w:tcPr>
            <w:tcW w:w="307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63" w:type="dxa"/>
            <w:gridSpan w:val="14"/>
            <w:tcBorders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34B7" w:rsidRPr="005E4BAC" w:rsidTr="005E4BAC">
        <w:tc>
          <w:tcPr>
            <w:tcW w:w="9938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4BAC">
              <w:rPr>
                <w:rFonts w:ascii="Times New Roman" w:hAnsi="Times New Roman"/>
                <w:sz w:val="28"/>
                <w:szCs w:val="28"/>
              </w:rPr>
              <w:t>10. Трудовая деятельность (включая учебу в высших  и средних   специальных учебных заведениях, военную службу)</w:t>
            </w:r>
          </w:p>
        </w:tc>
      </w:tr>
      <w:tr w:rsidR="00C934B7" w:rsidRPr="005E4BAC" w:rsidTr="005E4BAC">
        <w:tc>
          <w:tcPr>
            <w:tcW w:w="26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4B7" w:rsidRPr="005E4BAC" w:rsidRDefault="00C934B7" w:rsidP="005E4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5E4BAC">
              <w:rPr>
                <w:rFonts w:ascii="Times New Roman" w:hAnsi="Times New Roman"/>
                <w:sz w:val="24"/>
                <w:szCs w:val="28"/>
              </w:rPr>
              <w:t>Месяц и год</w:t>
            </w:r>
          </w:p>
        </w:tc>
        <w:tc>
          <w:tcPr>
            <w:tcW w:w="372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E4BAC">
              <w:rPr>
                <w:rFonts w:ascii="Times New Roman" w:hAnsi="Times New Roman"/>
                <w:sz w:val="24"/>
                <w:szCs w:val="28"/>
              </w:rPr>
              <w:t>Должность с указанием организации</w:t>
            </w:r>
          </w:p>
        </w:tc>
        <w:tc>
          <w:tcPr>
            <w:tcW w:w="3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E4BAC">
              <w:rPr>
                <w:rFonts w:ascii="Times New Roman" w:hAnsi="Times New Roman"/>
                <w:sz w:val="24"/>
                <w:szCs w:val="28"/>
              </w:rPr>
              <w:t>Местонахождение организации</w:t>
            </w:r>
          </w:p>
        </w:tc>
      </w:tr>
      <w:tr w:rsidR="00C934B7" w:rsidRPr="005E4BAC" w:rsidTr="005E4BAC">
        <w:tc>
          <w:tcPr>
            <w:tcW w:w="1339" w:type="dxa"/>
            <w:tcBorders>
              <w:top w:val="single" w:sz="4" w:space="0" w:color="auto"/>
              <w:right w:val="single" w:sz="4" w:space="0" w:color="auto"/>
            </w:tcBorders>
          </w:tcPr>
          <w:p w:rsidR="00C934B7" w:rsidRPr="005E4BAC" w:rsidRDefault="00C934B7" w:rsidP="005E4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5E4BAC">
              <w:rPr>
                <w:rFonts w:ascii="Times New Roman" w:hAnsi="Times New Roman"/>
                <w:sz w:val="24"/>
                <w:szCs w:val="28"/>
              </w:rPr>
              <w:t>поступления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C934B7" w:rsidRPr="005E4BAC" w:rsidRDefault="00C934B7" w:rsidP="005E4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5E4BAC">
              <w:rPr>
                <w:rFonts w:ascii="Times New Roman" w:hAnsi="Times New Roman"/>
                <w:sz w:val="24"/>
                <w:szCs w:val="28"/>
              </w:rPr>
              <w:t>ухода</w:t>
            </w:r>
          </w:p>
        </w:tc>
        <w:tc>
          <w:tcPr>
            <w:tcW w:w="3724" w:type="dxa"/>
            <w:gridSpan w:val="13"/>
            <w:tcBorders>
              <w:top w:val="single" w:sz="4" w:space="0" w:color="auto"/>
              <w:right w:val="single" w:sz="4" w:space="0" w:color="auto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5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C934B7" w:rsidRPr="005E4BAC" w:rsidTr="005E4BAC">
        <w:tc>
          <w:tcPr>
            <w:tcW w:w="1339" w:type="dxa"/>
            <w:tcBorders>
              <w:right w:val="single" w:sz="4" w:space="0" w:color="auto"/>
            </w:tcBorders>
          </w:tcPr>
          <w:p w:rsidR="00C934B7" w:rsidRPr="005E4BAC" w:rsidRDefault="00C934B7" w:rsidP="005E4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319" w:type="dxa"/>
            <w:gridSpan w:val="2"/>
            <w:tcBorders>
              <w:left w:val="single" w:sz="4" w:space="0" w:color="auto"/>
            </w:tcBorders>
          </w:tcPr>
          <w:p w:rsidR="00C934B7" w:rsidRPr="005E4BAC" w:rsidRDefault="00C934B7" w:rsidP="005E4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724" w:type="dxa"/>
            <w:gridSpan w:val="13"/>
            <w:tcBorders>
              <w:right w:val="single" w:sz="4" w:space="0" w:color="auto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56" w:type="dxa"/>
            <w:gridSpan w:val="2"/>
            <w:tcBorders>
              <w:left w:val="single" w:sz="4" w:space="0" w:color="auto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34B7" w:rsidRPr="005E4BAC" w:rsidTr="005E4BAC">
        <w:tc>
          <w:tcPr>
            <w:tcW w:w="1339" w:type="dxa"/>
            <w:tcBorders>
              <w:right w:val="single" w:sz="4" w:space="0" w:color="auto"/>
            </w:tcBorders>
          </w:tcPr>
          <w:p w:rsidR="00C934B7" w:rsidRPr="005E4BAC" w:rsidRDefault="00C934B7" w:rsidP="005E4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319" w:type="dxa"/>
            <w:gridSpan w:val="2"/>
            <w:tcBorders>
              <w:left w:val="single" w:sz="4" w:space="0" w:color="auto"/>
            </w:tcBorders>
          </w:tcPr>
          <w:p w:rsidR="00C934B7" w:rsidRPr="005E4BAC" w:rsidRDefault="00C934B7" w:rsidP="005E4B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724" w:type="dxa"/>
            <w:gridSpan w:val="13"/>
            <w:tcBorders>
              <w:right w:val="single" w:sz="4" w:space="0" w:color="auto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56" w:type="dxa"/>
            <w:gridSpan w:val="2"/>
            <w:tcBorders>
              <w:left w:val="single" w:sz="4" w:space="0" w:color="auto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34B7" w:rsidRPr="005E4BAC" w:rsidTr="005E4BAC">
        <w:tc>
          <w:tcPr>
            <w:tcW w:w="9938" w:type="dxa"/>
            <w:gridSpan w:val="18"/>
            <w:tcBorders>
              <w:left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4BAC">
              <w:rPr>
                <w:rFonts w:ascii="Times New Roman" w:hAnsi="Times New Roman"/>
                <w:sz w:val="28"/>
                <w:szCs w:val="28"/>
              </w:rPr>
              <w:t>Сведения, указанные в пунктах 1-10, соответствуют данным трудовой книжки м.п.</w:t>
            </w:r>
          </w:p>
        </w:tc>
      </w:tr>
      <w:tr w:rsidR="00C934B7" w:rsidRPr="005E4BAC" w:rsidTr="005E4BAC">
        <w:tc>
          <w:tcPr>
            <w:tcW w:w="9938" w:type="dxa"/>
            <w:gridSpan w:val="18"/>
            <w:tcBorders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5E4BAC">
              <w:rPr>
                <w:rFonts w:ascii="Times New Roman" w:hAnsi="Times New Roman"/>
                <w:sz w:val="28"/>
                <w:szCs w:val="28"/>
                <w:vertAlign w:val="superscript"/>
              </w:rPr>
              <w:t>Должность, подпись, фамилия, инициалы</w:t>
            </w:r>
          </w:p>
        </w:tc>
      </w:tr>
      <w:tr w:rsidR="00C934B7" w:rsidRPr="005E4BAC" w:rsidTr="005E4BAC">
        <w:trPr>
          <w:trHeight w:val="853"/>
        </w:trPr>
        <w:tc>
          <w:tcPr>
            <w:tcW w:w="9938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4BAC">
              <w:rPr>
                <w:rFonts w:ascii="Times New Roman" w:hAnsi="Times New Roman"/>
                <w:sz w:val="28"/>
                <w:szCs w:val="28"/>
              </w:rPr>
              <w:t>11. Характеристика с указанием конкретных заслуг представляемого к награждению_________________________________________________________</w:t>
            </w:r>
          </w:p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E4BAC"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</w:t>
            </w:r>
          </w:p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4BAC">
              <w:rPr>
                <w:rFonts w:ascii="Times New Roman" w:hAnsi="Times New Roman"/>
                <w:sz w:val="28"/>
                <w:szCs w:val="28"/>
              </w:rPr>
              <w:t>Кандидатура __________________________________________ рекомендована собранием коллектива или его советом, органом местного самоуправления</w:t>
            </w:r>
          </w:p>
        </w:tc>
      </w:tr>
      <w:tr w:rsidR="00C934B7" w:rsidRPr="005E4BAC" w:rsidTr="005E4BAC">
        <w:tc>
          <w:tcPr>
            <w:tcW w:w="9938" w:type="dxa"/>
            <w:gridSpan w:val="18"/>
            <w:tcBorders>
              <w:top w:val="nil"/>
              <w:left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</w:pPr>
            <w:r w:rsidRPr="005E4BAC">
              <w:rPr>
                <w:rFonts w:ascii="Times New Roman" w:hAnsi="Times New Roman"/>
                <w:sz w:val="28"/>
                <w:szCs w:val="28"/>
                <w:vertAlign w:val="superscript"/>
              </w:rPr>
              <w:t>,</w:t>
            </w:r>
          </w:p>
        </w:tc>
      </w:tr>
      <w:tr w:rsidR="00C934B7" w:rsidRPr="005E4BAC" w:rsidTr="005E4BAC">
        <w:tc>
          <w:tcPr>
            <w:tcW w:w="9938" w:type="dxa"/>
            <w:gridSpan w:val="18"/>
            <w:tcBorders>
              <w:left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</w:pPr>
            <w:r w:rsidRPr="005E4BAC">
              <w:rPr>
                <w:rFonts w:ascii="Times New Roman" w:hAnsi="Times New Roman"/>
                <w:sz w:val="28"/>
                <w:szCs w:val="28"/>
                <w:vertAlign w:val="superscript"/>
              </w:rPr>
              <w:t>(наименование организации, органа местного самоуправления</w:t>
            </w:r>
          </w:p>
        </w:tc>
      </w:tr>
      <w:tr w:rsidR="00C934B7" w:rsidRPr="005E4BAC" w:rsidTr="005E4BAC">
        <w:tc>
          <w:tcPr>
            <w:tcW w:w="9938" w:type="dxa"/>
            <w:gridSpan w:val="18"/>
            <w:tcBorders>
              <w:left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</w:p>
        </w:tc>
      </w:tr>
      <w:tr w:rsidR="00C934B7" w:rsidRPr="005E4BAC" w:rsidTr="005E4BAC">
        <w:tc>
          <w:tcPr>
            <w:tcW w:w="9938" w:type="dxa"/>
            <w:gridSpan w:val="18"/>
            <w:tcBorders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4BAC">
              <w:rPr>
                <w:rFonts w:ascii="Times New Roman" w:hAnsi="Times New Roman"/>
                <w:sz w:val="28"/>
                <w:szCs w:val="28"/>
                <w:vertAlign w:val="superscript"/>
              </w:rPr>
              <w:t>дата обсуждения, номер протокола)</w:t>
            </w:r>
          </w:p>
        </w:tc>
      </w:tr>
      <w:tr w:rsidR="00C934B7" w:rsidRPr="005E4BAC" w:rsidTr="005E4BAC">
        <w:trPr>
          <w:trHeight w:val="919"/>
        </w:trPr>
        <w:tc>
          <w:tcPr>
            <w:tcW w:w="4678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4BAC">
              <w:rPr>
                <w:rFonts w:ascii="Times New Roman" w:hAnsi="Times New Roman"/>
                <w:sz w:val="28"/>
                <w:szCs w:val="28"/>
              </w:rPr>
              <w:t>Руководитель организации,</w:t>
            </w:r>
          </w:p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4BAC">
              <w:rPr>
                <w:rFonts w:ascii="Times New Roman" w:hAnsi="Times New Roman"/>
                <w:sz w:val="28"/>
                <w:szCs w:val="28"/>
              </w:rPr>
              <w:t xml:space="preserve"> органа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4BAC">
              <w:rPr>
                <w:rFonts w:ascii="Times New Roman" w:hAnsi="Times New Roman"/>
                <w:sz w:val="28"/>
                <w:szCs w:val="28"/>
              </w:rPr>
              <w:t>Председатель собрания коллективаили его совета</w:t>
            </w:r>
          </w:p>
        </w:tc>
      </w:tr>
      <w:tr w:rsidR="00C934B7" w:rsidRPr="005E4BAC" w:rsidTr="005E4BAC">
        <w:tc>
          <w:tcPr>
            <w:tcW w:w="4155" w:type="dxa"/>
            <w:gridSpan w:val="6"/>
            <w:tcBorders>
              <w:left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34B7" w:rsidRPr="005E4BAC" w:rsidTr="005E4BAC">
        <w:tc>
          <w:tcPr>
            <w:tcW w:w="4155" w:type="dxa"/>
            <w:gridSpan w:val="6"/>
            <w:tcBorders>
              <w:left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gridSpan w:val="4"/>
            <w:tcBorders>
              <w:left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34B7" w:rsidRPr="005E4BAC" w:rsidTr="005E4BAC">
        <w:trPr>
          <w:trHeight w:val="644"/>
        </w:trPr>
        <w:tc>
          <w:tcPr>
            <w:tcW w:w="438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4BAC">
              <w:rPr>
                <w:rFonts w:ascii="Times New Roman" w:hAnsi="Times New Roman"/>
                <w:sz w:val="28"/>
                <w:szCs w:val="28"/>
              </w:rPr>
              <w:t>М.П.</w:t>
            </w:r>
          </w:p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4BAC">
              <w:rPr>
                <w:rFonts w:ascii="Times New Roman" w:hAnsi="Times New Roman"/>
                <w:sz w:val="28"/>
                <w:szCs w:val="28"/>
              </w:rPr>
              <w:t>«_____» _______________20__г.</w:t>
            </w:r>
          </w:p>
        </w:tc>
        <w:tc>
          <w:tcPr>
            <w:tcW w:w="2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5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5" w:type="dxa"/>
            <w:gridSpan w:val="5"/>
            <w:vMerge w:val="restart"/>
            <w:tcBorders>
              <w:left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34B7" w:rsidRPr="005E4BAC" w:rsidTr="005E4BAC">
        <w:tc>
          <w:tcPr>
            <w:tcW w:w="438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5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5" w:type="dxa"/>
            <w:gridSpan w:val="5"/>
            <w:vMerge/>
            <w:tcBorders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34B7" w:rsidRPr="005E4BAC" w:rsidTr="005E4BAC">
        <w:tc>
          <w:tcPr>
            <w:tcW w:w="9938" w:type="dxa"/>
            <w:gridSpan w:val="18"/>
            <w:tcBorders>
              <w:top w:val="nil"/>
              <w:left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4BAC">
              <w:rPr>
                <w:rFonts w:ascii="Times New Roman" w:hAnsi="Times New Roman"/>
                <w:sz w:val="28"/>
                <w:szCs w:val="28"/>
              </w:rPr>
              <w:t>Согласовано</w:t>
            </w:r>
          </w:p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34B7" w:rsidRPr="005E4BAC" w:rsidTr="005E4BAC">
        <w:tc>
          <w:tcPr>
            <w:tcW w:w="9938" w:type="dxa"/>
            <w:gridSpan w:val="18"/>
            <w:tcBorders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5E4BAC">
              <w:rPr>
                <w:rFonts w:ascii="Times New Roman" w:hAnsi="Times New Roman"/>
                <w:sz w:val="28"/>
                <w:szCs w:val="28"/>
                <w:vertAlign w:val="superscript"/>
              </w:rPr>
              <w:t>(заместителем Главы городского округа Отрадный, курирующим данное направление деятельности)</w:t>
            </w:r>
          </w:p>
        </w:tc>
      </w:tr>
      <w:tr w:rsidR="00C934B7" w:rsidRPr="005E4BAC" w:rsidTr="005E4BAC">
        <w:tc>
          <w:tcPr>
            <w:tcW w:w="3583" w:type="dxa"/>
            <w:gridSpan w:val="5"/>
            <w:tcBorders>
              <w:top w:val="nil"/>
              <w:left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0" w:type="dxa"/>
            <w:gridSpan w:val="10"/>
            <w:vMerge w:val="restart"/>
            <w:tcBorders>
              <w:top w:val="nil"/>
              <w:left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45" w:type="dxa"/>
            <w:gridSpan w:val="3"/>
            <w:tcBorders>
              <w:top w:val="nil"/>
              <w:left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34B7" w:rsidRPr="005E4BAC" w:rsidTr="005E4BAC">
        <w:trPr>
          <w:trHeight w:val="255"/>
        </w:trPr>
        <w:tc>
          <w:tcPr>
            <w:tcW w:w="3583" w:type="dxa"/>
            <w:gridSpan w:val="5"/>
            <w:tcBorders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5E4BAC">
              <w:rPr>
                <w:rFonts w:ascii="Times New Roman" w:hAnsi="Times New Roman"/>
                <w:sz w:val="28"/>
                <w:szCs w:val="28"/>
                <w:vertAlign w:val="superscript"/>
              </w:rPr>
              <w:t>(подпись)</w:t>
            </w:r>
          </w:p>
        </w:tc>
        <w:tc>
          <w:tcPr>
            <w:tcW w:w="231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</w:p>
        </w:tc>
        <w:tc>
          <w:tcPr>
            <w:tcW w:w="4045" w:type="dxa"/>
            <w:gridSpan w:val="3"/>
            <w:tcBorders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5E4BAC">
              <w:rPr>
                <w:rFonts w:ascii="Times New Roman" w:hAnsi="Times New Roman"/>
                <w:sz w:val="28"/>
                <w:szCs w:val="28"/>
                <w:vertAlign w:val="superscript"/>
              </w:rPr>
              <w:t>(фамилия и инициалы)</w:t>
            </w:r>
          </w:p>
        </w:tc>
      </w:tr>
      <w:tr w:rsidR="00C934B7" w:rsidRPr="005E4BAC" w:rsidTr="005E4BAC">
        <w:trPr>
          <w:trHeight w:val="255"/>
        </w:trPr>
        <w:tc>
          <w:tcPr>
            <w:tcW w:w="358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4BAC">
              <w:rPr>
                <w:rFonts w:ascii="Times New Roman" w:hAnsi="Times New Roman"/>
                <w:sz w:val="28"/>
                <w:szCs w:val="28"/>
              </w:rPr>
              <w:t>М.П.</w:t>
            </w:r>
          </w:p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4BAC">
              <w:rPr>
                <w:rFonts w:ascii="Times New Roman" w:hAnsi="Times New Roman"/>
                <w:sz w:val="28"/>
                <w:szCs w:val="28"/>
              </w:rPr>
              <w:t>«____»  _________20 ___г.</w:t>
            </w:r>
          </w:p>
        </w:tc>
        <w:tc>
          <w:tcPr>
            <w:tcW w:w="109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6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</w:p>
        </w:tc>
      </w:tr>
      <w:tr w:rsidR="00C934B7" w:rsidRPr="005E4BAC" w:rsidTr="005E4BAC">
        <w:trPr>
          <w:trHeight w:val="255"/>
        </w:trPr>
        <w:tc>
          <w:tcPr>
            <w:tcW w:w="9938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4BAC">
              <w:rPr>
                <w:rFonts w:ascii="Times New Roman" w:hAnsi="Times New Roman"/>
                <w:sz w:val="28"/>
                <w:szCs w:val="28"/>
              </w:rPr>
              <w:t>* К наградному листу прилагается ходатайство на имя Главы городского округа Отрадный Самарской области.</w:t>
            </w:r>
          </w:p>
          <w:p w:rsidR="00C934B7" w:rsidRPr="005E4BAC" w:rsidRDefault="00C934B7" w:rsidP="005E4BAC">
            <w:pPr>
              <w:shd w:val="clear" w:color="auto" w:fill="FFFFFF"/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5E4BAC">
              <w:rPr>
                <w:rFonts w:ascii="Times New Roman" w:hAnsi="Times New Roman"/>
                <w:sz w:val="28"/>
                <w:szCs w:val="28"/>
              </w:rPr>
              <w:t>При представлении к награждению руководителей организаций дополнительно представляются справки, подтверждающие отсутствие задолженностей по выплате заработной платы и по платежам в бюджеты всех уровней.</w:t>
            </w:r>
          </w:p>
        </w:tc>
      </w:tr>
    </w:tbl>
    <w:p w:rsidR="00C934B7" w:rsidRDefault="00C934B7" w:rsidP="00732ECA">
      <w:pPr>
        <w:shd w:val="clear" w:color="auto" w:fill="FFFFFF"/>
        <w:autoSpaceDE w:val="0"/>
        <w:autoSpaceDN w:val="0"/>
        <w:adjustRightInd w:val="0"/>
        <w:spacing w:after="0" w:line="240" w:lineRule="auto"/>
        <w:ind w:left="4820"/>
        <w:rPr>
          <w:rFonts w:ascii="Times New Roman" w:hAnsi="Times New Roman"/>
          <w:sz w:val="28"/>
          <w:szCs w:val="28"/>
        </w:rPr>
      </w:pPr>
    </w:p>
    <w:p w:rsidR="00C934B7" w:rsidRDefault="00C934B7" w:rsidP="00732ECA">
      <w:r>
        <w:br w:type="page"/>
      </w:r>
    </w:p>
    <w:p w:rsidR="00C934B7" w:rsidRPr="006B149E" w:rsidRDefault="00C934B7" w:rsidP="00732ECA">
      <w:pPr>
        <w:shd w:val="clear" w:color="auto" w:fill="FFFFFF"/>
        <w:autoSpaceDE w:val="0"/>
        <w:autoSpaceDN w:val="0"/>
        <w:adjustRightInd w:val="0"/>
        <w:spacing w:after="0" w:line="240" w:lineRule="auto"/>
        <w:ind w:left="4678"/>
        <w:jc w:val="center"/>
        <w:rPr>
          <w:rFonts w:ascii="Times New Roman" w:hAnsi="Times New Roman"/>
          <w:sz w:val="28"/>
          <w:szCs w:val="28"/>
        </w:rPr>
      </w:pPr>
      <w:r w:rsidRPr="006B149E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5</w:t>
      </w:r>
    </w:p>
    <w:p w:rsidR="00C934B7" w:rsidRPr="006B149E" w:rsidRDefault="00C934B7" w:rsidP="00732ECA">
      <w:pPr>
        <w:shd w:val="clear" w:color="auto" w:fill="FFFFFF"/>
        <w:autoSpaceDE w:val="0"/>
        <w:autoSpaceDN w:val="0"/>
        <w:adjustRightInd w:val="0"/>
        <w:spacing w:after="0" w:line="240" w:lineRule="auto"/>
        <w:ind w:left="4678"/>
        <w:jc w:val="center"/>
        <w:rPr>
          <w:rFonts w:ascii="Times New Roman" w:hAnsi="Times New Roman"/>
          <w:sz w:val="28"/>
          <w:szCs w:val="28"/>
        </w:rPr>
      </w:pPr>
      <w:r w:rsidRPr="006B149E">
        <w:rPr>
          <w:rFonts w:ascii="Times New Roman" w:hAnsi="Times New Roman"/>
          <w:sz w:val="28"/>
          <w:szCs w:val="28"/>
        </w:rPr>
        <w:t>к Положению о наградах Главы городского округа Отрадный Самарской области</w:t>
      </w:r>
    </w:p>
    <w:p w:rsidR="00C934B7" w:rsidRDefault="00C934B7" w:rsidP="00732E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934B7" w:rsidRPr="006B149E" w:rsidRDefault="00C934B7" w:rsidP="00732EC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B149E">
        <w:rPr>
          <w:rFonts w:ascii="Times New Roman" w:hAnsi="Times New Roman"/>
          <w:b/>
          <w:bCs/>
          <w:sz w:val="28"/>
          <w:szCs w:val="28"/>
        </w:rPr>
        <w:t>СПРАВКА</w:t>
      </w:r>
    </w:p>
    <w:p w:rsidR="00C934B7" w:rsidRDefault="00C934B7" w:rsidP="000443BC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6B149E">
        <w:rPr>
          <w:rFonts w:ascii="Times New Roman" w:hAnsi="Times New Roman"/>
          <w:b/>
          <w:bCs/>
          <w:sz w:val="28"/>
          <w:szCs w:val="28"/>
        </w:rPr>
        <w:t xml:space="preserve">с перечнем вопросов, </w:t>
      </w:r>
      <w:r>
        <w:rPr>
          <w:rFonts w:ascii="Times New Roman" w:hAnsi="Times New Roman"/>
          <w:b/>
          <w:sz w:val="28"/>
          <w:szCs w:val="28"/>
        </w:rPr>
        <w:t>к</w:t>
      </w:r>
      <w:r w:rsidRPr="00A34861">
        <w:rPr>
          <w:rFonts w:ascii="Times New Roman" w:hAnsi="Times New Roman"/>
          <w:b/>
          <w:sz w:val="28"/>
          <w:szCs w:val="28"/>
        </w:rPr>
        <w:t xml:space="preserve"> награждению </w:t>
      </w:r>
      <w:r>
        <w:rPr>
          <w:rFonts w:ascii="Times New Roman" w:hAnsi="Times New Roman"/>
          <w:b/>
          <w:sz w:val="28"/>
          <w:szCs w:val="28"/>
        </w:rPr>
        <w:t>(поощрению) коллектива (</w:t>
      </w:r>
      <w:r w:rsidRPr="006B149E">
        <w:rPr>
          <w:rFonts w:ascii="Times New Roman" w:hAnsi="Times New Roman"/>
          <w:b/>
          <w:bCs/>
          <w:sz w:val="28"/>
          <w:szCs w:val="28"/>
        </w:rPr>
        <w:t>группы работников</w:t>
      </w:r>
      <w:r>
        <w:rPr>
          <w:rFonts w:ascii="Times New Roman" w:hAnsi="Times New Roman"/>
          <w:b/>
          <w:bCs/>
          <w:sz w:val="28"/>
          <w:szCs w:val="28"/>
        </w:rPr>
        <w:t>)</w:t>
      </w:r>
      <w:r w:rsidRPr="006B149E">
        <w:rPr>
          <w:rFonts w:ascii="Times New Roman" w:hAnsi="Times New Roman"/>
          <w:b/>
          <w:bCs/>
          <w:sz w:val="28"/>
          <w:szCs w:val="28"/>
        </w:rPr>
        <w:t xml:space="preserve"> одного предприятия</w:t>
      </w:r>
      <w:r>
        <w:rPr>
          <w:rFonts w:ascii="Times New Roman" w:hAnsi="Times New Roman"/>
          <w:b/>
          <w:bCs/>
          <w:sz w:val="28"/>
          <w:szCs w:val="28"/>
        </w:rPr>
        <w:t xml:space="preserve"> (организации)</w:t>
      </w:r>
    </w:p>
    <w:p w:rsidR="00C934B7" w:rsidRDefault="00C934B7" w:rsidP="001074C0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C934B7" w:rsidRPr="00DE21BD" w:rsidRDefault="00C934B7" w:rsidP="00DE21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934B7" w:rsidRPr="00DE21BD" w:rsidRDefault="00C934B7" w:rsidP="00DE21BD">
      <w:pPr>
        <w:pStyle w:val="ListParagraph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E21BD">
        <w:rPr>
          <w:rFonts w:ascii="Times New Roman" w:hAnsi="Times New Roman"/>
          <w:sz w:val="28"/>
          <w:szCs w:val="28"/>
        </w:rPr>
        <w:t>Наимен</w:t>
      </w:r>
      <w:r>
        <w:rPr>
          <w:rFonts w:ascii="Times New Roman" w:hAnsi="Times New Roman"/>
          <w:sz w:val="28"/>
          <w:szCs w:val="28"/>
        </w:rPr>
        <w:t>ование учреждения, организации:</w:t>
      </w:r>
      <w:r w:rsidRPr="00DE21BD">
        <w:rPr>
          <w:rFonts w:ascii="Times New Roman" w:hAnsi="Times New Roman"/>
          <w:sz w:val="28"/>
          <w:szCs w:val="28"/>
        </w:rPr>
        <w:t>________________________</w:t>
      </w:r>
      <w:r>
        <w:rPr>
          <w:rFonts w:ascii="Times New Roman" w:hAnsi="Times New Roman"/>
          <w:sz w:val="28"/>
          <w:szCs w:val="28"/>
        </w:rPr>
        <w:t>__</w:t>
      </w:r>
      <w:r w:rsidRPr="00DE21BD">
        <w:rPr>
          <w:rFonts w:ascii="Times New Roman" w:hAnsi="Times New Roman"/>
          <w:sz w:val="28"/>
          <w:szCs w:val="28"/>
        </w:rPr>
        <w:t>___</w:t>
      </w:r>
    </w:p>
    <w:p w:rsidR="00C934B7" w:rsidRPr="00DE21BD" w:rsidRDefault="00C934B7" w:rsidP="00DE21B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E21BD">
        <w:rPr>
          <w:rFonts w:ascii="Times New Roman" w:hAnsi="Times New Roman"/>
          <w:sz w:val="28"/>
          <w:szCs w:val="28"/>
        </w:rPr>
        <w:t>___________________________________________________________________</w:t>
      </w:r>
    </w:p>
    <w:p w:rsidR="00C934B7" w:rsidRDefault="00C934B7" w:rsidP="00DE21B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C934B7" w:rsidRPr="00DE21BD" w:rsidRDefault="00C934B7" w:rsidP="00DE21B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E21BD">
        <w:rPr>
          <w:rFonts w:ascii="Times New Roman" w:hAnsi="Times New Roman"/>
          <w:sz w:val="28"/>
          <w:szCs w:val="28"/>
        </w:rPr>
        <w:t>2. Число, месяц, год образования (учреждени</w:t>
      </w:r>
      <w:r>
        <w:rPr>
          <w:rFonts w:ascii="Times New Roman" w:hAnsi="Times New Roman"/>
          <w:sz w:val="28"/>
          <w:szCs w:val="28"/>
        </w:rPr>
        <w:t>я) ___________________________</w:t>
      </w:r>
    </w:p>
    <w:p w:rsidR="00C934B7" w:rsidRDefault="00C934B7" w:rsidP="00DE21B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E21BD">
        <w:rPr>
          <w:rFonts w:ascii="Times New Roman" w:hAnsi="Times New Roman"/>
          <w:sz w:val="28"/>
          <w:szCs w:val="28"/>
        </w:rPr>
        <w:t>___________________________________________________________________</w:t>
      </w:r>
    </w:p>
    <w:p w:rsidR="00C934B7" w:rsidRPr="00DE21BD" w:rsidRDefault="00C934B7" w:rsidP="00DE21B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C934B7" w:rsidRPr="00DE21BD" w:rsidRDefault="00C934B7" w:rsidP="00DE21B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Численность работающих</w:t>
      </w:r>
      <w:r w:rsidRPr="00DE21BD">
        <w:rPr>
          <w:rFonts w:ascii="Times New Roman" w:hAnsi="Times New Roman"/>
          <w:sz w:val="28"/>
          <w:szCs w:val="28"/>
        </w:rPr>
        <w:t>_________________________________________</w:t>
      </w:r>
    </w:p>
    <w:p w:rsidR="00C934B7" w:rsidRDefault="00C934B7" w:rsidP="00DE21B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C934B7" w:rsidRPr="00DE21BD" w:rsidRDefault="00C934B7" w:rsidP="00DE21B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E21BD">
        <w:rPr>
          <w:rFonts w:ascii="Times New Roman" w:hAnsi="Times New Roman"/>
          <w:sz w:val="28"/>
          <w:szCs w:val="28"/>
        </w:rPr>
        <w:t xml:space="preserve">4.  Какими  государственными,  </w:t>
      </w:r>
      <w:r>
        <w:rPr>
          <w:rFonts w:ascii="Times New Roman" w:hAnsi="Times New Roman"/>
          <w:sz w:val="28"/>
          <w:szCs w:val="28"/>
        </w:rPr>
        <w:t>региональными</w:t>
      </w:r>
      <w:r w:rsidRPr="00DE21BD">
        <w:rPr>
          <w:rFonts w:ascii="Times New Roman" w:hAnsi="Times New Roman"/>
          <w:sz w:val="28"/>
          <w:szCs w:val="28"/>
        </w:rPr>
        <w:t>,  ведомственными наградами  инаградами  органа  муниципального  образования  награжден  коллектив,  датанаграждения___________________________________________________</w:t>
      </w:r>
    </w:p>
    <w:p w:rsidR="00C934B7" w:rsidRPr="00DE21BD" w:rsidRDefault="00C934B7" w:rsidP="00DE21B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E21BD">
        <w:rPr>
          <w:rFonts w:ascii="Times New Roman" w:hAnsi="Times New Roman"/>
          <w:sz w:val="28"/>
          <w:szCs w:val="28"/>
        </w:rPr>
        <w:t>___________________________________________________________________</w:t>
      </w:r>
    </w:p>
    <w:p w:rsidR="00C934B7" w:rsidRDefault="00C934B7" w:rsidP="00DE21B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C934B7" w:rsidRPr="00DE21BD" w:rsidRDefault="00C934B7" w:rsidP="00DE21B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E21BD">
        <w:rPr>
          <w:rFonts w:ascii="Times New Roman" w:hAnsi="Times New Roman"/>
          <w:sz w:val="28"/>
          <w:szCs w:val="28"/>
        </w:rPr>
        <w:t>5. Сведения о конкретных заслугах и достижениях коллектива, представляемогок   награждению   (за  последние  5  лет,  предшествующие  дате  оформлениянаградного листа).</w:t>
      </w:r>
    </w:p>
    <w:p w:rsidR="00C934B7" w:rsidRDefault="00C934B7" w:rsidP="00DE21B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C934B7" w:rsidRDefault="00C934B7" w:rsidP="00DE21B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E21BD">
        <w:rPr>
          <w:rFonts w:ascii="Times New Roman" w:hAnsi="Times New Roman"/>
          <w:sz w:val="28"/>
          <w:szCs w:val="28"/>
        </w:rPr>
        <w:t>6. Предполагаемая дата</w:t>
      </w:r>
      <w:r>
        <w:rPr>
          <w:rFonts w:ascii="Times New Roman" w:hAnsi="Times New Roman"/>
          <w:sz w:val="28"/>
          <w:szCs w:val="28"/>
        </w:rPr>
        <w:t xml:space="preserve"> и место</w:t>
      </w:r>
      <w:r w:rsidRPr="00DE21BD">
        <w:rPr>
          <w:rFonts w:ascii="Times New Roman" w:hAnsi="Times New Roman"/>
          <w:sz w:val="28"/>
          <w:szCs w:val="28"/>
        </w:rPr>
        <w:t xml:space="preserve"> вручения "__" _______________ 20__ года</w:t>
      </w:r>
    </w:p>
    <w:p w:rsidR="00C934B7" w:rsidRPr="00DE21BD" w:rsidRDefault="00C934B7" w:rsidP="00DE21B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C934B7" w:rsidRPr="00DE21BD" w:rsidRDefault="00C934B7" w:rsidP="00DE21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934B7" w:rsidRDefault="00C934B7" w:rsidP="00DE21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934B7" w:rsidRDefault="00C934B7" w:rsidP="00DE21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934B7" w:rsidRDefault="00C934B7" w:rsidP="00DE21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934B7" w:rsidRDefault="00C934B7" w:rsidP="00DE21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934B7" w:rsidRPr="00DE21BD" w:rsidRDefault="00C934B7" w:rsidP="00DE21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21BD">
        <w:rPr>
          <w:rFonts w:ascii="Times New Roman" w:hAnsi="Times New Roman"/>
          <w:sz w:val="28"/>
          <w:szCs w:val="28"/>
        </w:rPr>
        <w:t>Руководитель организации</w:t>
      </w:r>
    </w:p>
    <w:p w:rsidR="00C934B7" w:rsidRPr="00DE21BD" w:rsidRDefault="00C934B7" w:rsidP="00DE21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21BD">
        <w:rPr>
          <w:rFonts w:ascii="Times New Roman" w:hAnsi="Times New Roman"/>
          <w:sz w:val="28"/>
          <w:szCs w:val="28"/>
        </w:rPr>
        <w:t>______________________ ФИО</w:t>
      </w:r>
    </w:p>
    <w:p w:rsidR="00C934B7" w:rsidRPr="00DE21BD" w:rsidRDefault="00C934B7" w:rsidP="00DE21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21BD">
        <w:rPr>
          <w:rFonts w:ascii="Times New Roman" w:hAnsi="Times New Roman"/>
          <w:sz w:val="28"/>
          <w:szCs w:val="28"/>
        </w:rPr>
        <w:t>МП</w:t>
      </w:r>
    </w:p>
    <w:p w:rsidR="00C934B7" w:rsidRPr="00DE21BD" w:rsidRDefault="00C934B7" w:rsidP="00DE21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21BD">
        <w:rPr>
          <w:rFonts w:ascii="Times New Roman" w:hAnsi="Times New Roman"/>
          <w:sz w:val="28"/>
          <w:szCs w:val="28"/>
        </w:rPr>
        <w:t>"__" _____________ 20__ г.</w:t>
      </w:r>
    </w:p>
    <w:p w:rsidR="00C934B7" w:rsidRPr="006B149E" w:rsidRDefault="00C934B7" w:rsidP="00DE21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C934B7" w:rsidRPr="006B149E" w:rsidSect="001910C3">
      <w:headerReference w:type="default" r:id="rId15"/>
      <w:headerReference w:type="first" r:id="rId16"/>
      <w:pgSz w:w="11906" w:h="16838"/>
      <w:pgMar w:top="851" w:right="850" w:bottom="426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34B7" w:rsidRDefault="00C934B7" w:rsidP="00B933E4">
      <w:pPr>
        <w:spacing w:after="0" w:line="240" w:lineRule="auto"/>
      </w:pPr>
      <w:r>
        <w:separator/>
      </w:r>
    </w:p>
  </w:endnote>
  <w:endnote w:type="continuationSeparator" w:id="1">
    <w:p w:rsidR="00C934B7" w:rsidRDefault="00C934B7" w:rsidP="00B93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34B7" w:rsidRDefault="00C934B7" w:rsidP="00B933E4">
      <w:pPr>
        <w:spacing w:after="0" w:line="240" w:lineRule="auto"/>
      </w:pPr>
      <w:r>
        <w:separator/>
      </w:r>
    </w:p>
  </w:footnote>
  <w:footnote w:type="continuationSeparator" w:id="1">
    <w:p w:rsidR="00C934B7" w:rsidRDefault="00C934B7" w:rsidP="00B933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4B7" w:rsidRDefault="00C934B7">
    <w:pPr>
      <w:pStyle w:val="Header"/>
      <w:jc w:val="center"/>
    </w:pPr>
    <w:fldSimple w:instr="PAGE   \* MERGEFORMAT">
      <w:r>
        <w:rPr>
          <w:noProof/>
        </w:rPr>
        <w:t>2</w:t>
      </w:r>
    </w:fldSimple>
  </w:p>
  <w:p w:rsidR="00C934B7" w:rsidRDefault="00C934B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4B7" w:rsidRDefault="00C934B7">
    <w:pPr>
      <w:pStyle w:val="Header"/>
      <w:jc w:val="center"/>
    </w:pPr>
    <w:fldSimple w:instr="PAGE   \* MERGEFORMAT">
      <w:r>
        <w:rPr>
          <w:noProof/>
        </w:rPr>
        <w:t>1</w:t>
      </w:r>
    </w:fldSimple>
  </w:p>
  <w:p w:rsidR="00C934B7" w:rsidRDefault="00C934B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CA43A2"/>
    <w:multiLevelType w:val="hybridMultilevel"/>
    <w:tmpl w:val="A05A07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E046A"/>
    <w:rsid w:val="00027C15"/>
    <w:rsid w:val="00035561"/>
    <w:rsid w:val="00040428"/>
    <w:rsid w:val="0004112F"/>
    <w:rsid w:val="000443BC"/>
    <w:rsid w:val="000567A5"/>
    <w:rsid w:val="000908AD"/>
    <w:rsid w:val="000B54CD"/>
    <w:rsid w:val="000C5B4D"/>
    <w:rsid w:val="000C7C6D"/>
    <w:rsid w:val="000F4494"/>
    <w:rsid w:val="000F4E8F"/>
    <w:rsid w:val="001074C0"/>
    <w:rsid w:val="00127FA0"/>
    <w:rsid w:val="00133BCF"/>
    <w:rsid w:val="001910C3"/>
    <w:rsid w:val="001946DC"/>
    <w:rsid w:val="001C4521"/>
    <w:rsid w:val="001D6249"/>
    <w:rsid w:val="001E046A"/>
    <w:rsid w:val="001F4799"/>
    <w:rsid w:val="001F68AD"/>
    <w:rsid w:val="002C2D5A"/>
    <w:rsid w:val="002F6CE4"/>
    <w:rsid w:val="00380FBA"/>
    <w:rsid w:val="003B22EE"/>
    <w:rsid w:val="003E705C"/>
    <w:rsid w:val="00407103"/>
    <w:rsid w:val="00425D41"/>
    <w:rsid w:val="0044638E"/>
    <w:rsid w:val="00447033"/>
    <w:rsid w:val="00454D97"/>
    <w:rsid w:val="00496FE3"/>
    <w:rsid w:val="004C01F4"/>
    <w:rsid w:val="004C4B7E"/>
    <w:rsid w:val="004C5073"/>
    <w:rsid w:val="004C583D"/>
    <w:rsid w:val="004C737B"/>
    <w:rsid w:val="004E58AE"/>
    <w:rsid w:val="0054526F"/>
    <w:rsid w:val="005920BA"/>
    <w:rsid w:val="005B73EC"/>
    <w:rsid w:val="005C7899"/>
    <w:rsid w:val="005E4BAC"/>
    <w:rsid w:val="006326CD"/>
    <w:rsid w:val="006B149E"/>
    <w:rsid w:val="006C7714"/>
    <w:rsid w:val="007153B6"/>
    <w:rsid w:val="00720C85"/>
    <w:rsid w:val="00732ECA"/>
    <w:rsid w:val="007536FA"/>
    <w:rsid w:val="00757D7D"/>
    <w:rsid w:val="007750BC"/>
    <w:rsid w:val="00791515"/>
    <w:rsid w:val="007A0DB0"/>
    <w:rsid w:val="007A5727"/>
    <w:rsid w:val="007B2B90"/>
    <w:rsid w:val="007B6C55"/>
    <w:rsid w:val="00840351"/>
    <w:rsid w:val="008469E9"/>
    <w:rsid w:val="00895508"/>
    <w:rsid w:val="008F60A5"/>
    <w:rsid w:val="00903EF5"/>
    <w:rsid w:val="00940D22"/>
    <w:rsid w:val="009508E7"/>
    <w:rsid w:val="009601F7"/>
    <w:rsid w:val="009843BB"/>
    <w:rsid w:val="009E1E62"/>
    <w:rsid w:val="00A0553D"/>
    <w:rsid w:val="00A078F5"/>
    <w:rsid w:val="00A23185"/>
    <w:rsid w:val="00A34861"/>
    <w:rsid w:val="00A52616"/>
    <w:rsid w:val="00A77FB6"/>
    <w:rsid w:val="00AB77AF"/>
    <w:rsid w:val="00AF4A7F"/>
    <w:rsid w:val="00B715B9"/>
    <w:rsid w:val="00B77DC3"/>
    <w:rsid w:val="00B933E4"/>
    <w:rsid w:val="00B9574F"/>
    <w:rsid w:val="00BA6F3E"/>
    <w:rsid w:val="00BB064F"/>
    <w:rsid w:val="00BD31EC"/>
    <w:rsid w:val="00C13395"/>
    <w:rsid w:val="00C24F86"/>
    <w:rsid w:val="00C26C35"/>
    <w:rsid w:val="00C4417C"/>
    <w:rsid w:val="00C604FA"/>
    <w:rsid w:val="00C61718"/>
    <w:rsid w:val="00C621E4"/>
    <w:rsid w:val="00C65926"/>
    <w:rsid w:val="00C81787"/>
    <w:rsid w:val="00C934B7"/>
    <w:rsid w:val="00CF1F41"/>
    <w:rsid w:val="00D07D4B"/>
    <w:rsid w:val="00D34EA3"/>
    <w:rsid w:val="00D361B9"/>
    <w:rsid w:val="00D545C6"/>
    <w:rsid w:val="00D657B0"/>
    <w:rsid w:val="00DA4713"/>
    <w:rsid w:val="00DC7606"/>
    <w:rsid w:val="00DD2042"/>
    <w:rsid w:val="00DE21BD"/>
    <w:rsid w:val="00DF1D58"/>
    <w:rsid w:val="00E3133E"/>
    <w:rsid w:val="00E44DCF"/>
    <w:rsid w:val="00E72C18"/>
    <w:rsid w:val="00E97B11"/>
    <w:rsid w:val="00EB7C1D"/>
    <w:rsid w:val="00ED364F"/>
    <w:rsid w:val="00EF4582"/>
    <w:rsid w:val="00F23A6C"/>
    <w:rsid w:val="00F51465"/>
    <w:rsid w:val="00F64BC3"/>
    <w:rsid w:val="00F72D96"/>
    <w:rsid w:val="00F901CB"/>
    <w:rsid w:val="00FA5610"/>
    <w:rsid w:val="00FB0B18"/>
    <w:rsid w:val="00FC0DBB"/>
    <w:rsid w:val="00FD43FF"/>
    <w:rsid w:val="00FE03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1F4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E7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E705C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9E1E62"/>
    <w:pPr>
      <w:framePr w:w="4116" w:h="3707" w:hSpace="181" w:wrap="around" w:hAnchor="margin" w:yAlign="top"/>
      <w:spacing w:before="120" w:after="0" w:line="240" w:lineRule="auto"/>
      <w:jc w:val="center"/>
    </w:pPr>
    <w:rPr>
      <w:rFonts w:ascii="Symbol" w:hAnsi="Symbol"/>
      <w:b/>
      <w:caps/>
      <w:sz w:val="36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9E1E62"/>
    <w:rPr>
      <w:rFonts w:ascii="Symbol" w:eastAsia="Times New Roman" w:hAnsi="Symbol" w:cs="Times New Roman"/>
      <w:b/>
      <w:caps/>
      <w:sz w:val="20"/>
      <w:szCs w:val="20"/>
      <w:lang w:eastAsia="ru-RU"/>
    </w:rPr>
  </w:style>
  <w:style w:type="table" w:styleId="TableGrid">
    <w:name w:val="Table Grid"/>
    <w:basedOn w:val="TableNormal"/>
    <w:uiPriority w:val="99"/>
    <w:rsid w:val="00380FBA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2C2D5A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B933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933E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933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933E4"/>
    <w:rPr>
      <w:rFonts w:cs="Times New Roman"/>
    </w:rPr>
  </w:style>
  <w:style w:type="paragraph" w:styleId="ListParagraph">
    <w:name w:val="List Paragraph"/>
    <w:basedOn w:val="Normal"/>
    <w:uiPriority w:val="99"/>
    <w:qFormat/>
    <w:rsid w:val="00DE21B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9098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8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8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8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8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8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8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8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7242852F333AB67313980690636ADA703C24F763BC5A066E0B8CA336E7A4478C5074EFD13629BB8606C14E0Cn7E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17</Pages>
  <Words>2417</Words>
  <Characters>13778</Characters>
  <Application>Microsoft Office Outlook</Application>
  <DocSecurity>0</DocSecurity>
  <Lines>0</Lines>
  <Paragraphs>0</Paragraphs>
  <ScaleCrop>false</ScaleCrop>
  <Company>City Duma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subject/>
  <dc:creator>Erohova N.</dc:creator>
  <cp:keywords/>
  <dc:description/>
  <cp:lastModifiedBy>Windows User</cp:lastModifiedBy>
  <cp:revision>2</cp:revision>
  <cp:lastPrinted>2015-11-18T07:49:00Z</cp:lastPrinted>
  <dcterms:created xsi:type="dcterms:W3CDTF">2016-10-07T15:03:00Z</dcterms:created>
  <dcterms:modified xsi:type="dcterms:W3CDTF">2016-10-07T15:03:00Z</dcterms:modified>
</cp:coreProperties>
</file>